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94" coordorigin="0,0" coordsize="14400,10800">
            <v:shape style="position:absolute;left:0;top:0;width:14400;height:10800" type="#_x0000_t75">
              <v:imagedata r:id="rId5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6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7" o:title=""/>
              </v:shape>
              <v:shape style="position:absolute;left:200;top:2280;width:883;height:665" type="#_x0000_t75">
                <v:imagedata r:id="rId8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9" o:title=""/>
              </v:shape>
              <v:shape style="position:absolute;left:142;top:4642;width:3588;height:3266" type="#_x0000_t75">
                <v:imagedata r:id="rId10" o:title=""/>
              </v:shape>
              <v:shape style="position:absolute;left:450;top:4950;width:2660;height:2340" type="#_x0000_t75">
                <v:imagedata r:id="rId11" o:title=""/>
              </v:shape>
              <v:shape style="position:absolute;left:9727;top:7020;width:3926;height:3715" type="#_x0000_t75">
                <v:imagedata r:id="rId12" o:title=""/>
              </v:shape>
              <v:shape style="position:absolute;left:10035;top:7328;width:3000;height:2790" type="#_x0000_t75">
                <v:imagedata r:id="rId13" o:title=""/>
              </v:shape>
              <v:shape style="position:absolute;left:3406;top:6893;width:4104;height:3600" type="#_x0000_t75">
                <v:imagedata r:id="rId14" o:title=""/>
              </v:shape>
              <v:shape style="position:absolute;left:3713;top:7200;width:3177;height:2675" type="#_x0000_t75">
                <v:imagedata r:id="rId15" o:title=""/>
              </v:shape>
              <v:shape style="position:absolute;left:1718;top:0;width:3307;height:2688" type="#_x0000_t75">
                <v:imagedata r:id="rId16" o:title=""/>
              </v:shape>
              <v:shape style="position:absolute;left:2025;top:225;width:2383;height:1845" type="#_x0000_t75">
                <v:imagedata r:id="rId17" o:title=""/>
              </v:shape>
              <v:shape style="position:absolute;left:3742;top:1942;width:2969;height:2460" type="#_x0000_t75">
                <v:imagedata r:id="rId18" o:title=""/>
              </v:shape>
              <v:shape style="position:absolute;left:4050;top:2250;width:2043;height:1533" type="#_x0000_t75">
                <v:imagedata r:id="rId19" o:title=""/>
              </v:shape>
              <v:shape style="position:absolute;left:10068;top:218;width:4102;height:3799" type="#_x0000_t75">
                <v:imagedata r:id="rId20" o:title=""/>
              </v:shape>
              <v:shape style="position:absolute;left:10375;top:525;width:3175;height:2875" type="#_x0000_t75">
                <v:imagedata r:id="rId21" o:title=""/>
              </v:shape>
              <v:shape style="position:absolute;left:6439;top:218;width:2969;height:2969" type="#_x0000_t75">
                <v:imagedata r:id="rId22" o:title=""/>
              </v:shape>
              <v:shape style="position:absolute;left:6748;top:525;width:2042;height:2042" type="#_x0000_t75">
                <v:imagedata r:id="rId23" o:title=""/>
              </v:shape>
              <v:shape style="position:absolute;left:7344;top:5206;width:2726;height:2666" type="#_x0000_t75">
                <v:imagedata r:id="rId24" o:title=""/>
              </v:shape>
              <v:shape style="position:absolute;left:7653;top:5512;width:1800;height:1740" type="#_x0000_t75">
                <v:imagedata r:id="rId2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218" w:right="-20"/>
        <w:jc w:val="left"/>
        <w:tabs>
          <w:tab w:pos="8620" w:val="left"/>
        </w:tabs>
        <w:rPr>
          <w:rFonts w:ascii="Tahoma" w:hAnsi="Tahoma" w:cs="Tahoma" w:eastAsia="Tahoma"/>
          <w:sz w:val="80"/>
          <w:szCs w:val="80"/>
        </w:rPr>
      </w:pPr>
      <w:rPr/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OSNOVNA</w:t>
      </w:r>
      <w:r>
        <w:rPr>
          <w:rFonts w:ascii="Tahoma" w:hAnsi="Tahoma" w:cs="Tahoma" w:eastAsia="Tahoma"/>
          <w:sz w:val="80"/>
          <w:szCs w:val="80"/>
          <w:color w:val="333399"/>
          <w:spacing w:val="-36"/>
          <w:w w:val="100"/>
          <w:b/>
          <w:bCs/>
          <w:position w:val="-4"/>
        </w:rPr>
        <w:t> 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GRAĐA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ab/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RAČUNA</w:t>
      </w:r>
      <w:r>
        <w:rPr>
          <w:rFonts w:ascii="Tahoma" w:hAnsi="Tahoma" w:cs="Tahoma" w:eastAsia="Tahoma"/>
          <w:sz w:val="80"/>
          <w:szCs w:val="80"/>
          <w:color w:val="333399"/>
          <w:spacing w:val="2"/>
          <w:w w:val="100"/>
          <w:b/>
          <w:bCs/>
          <w:position w:val="-4"/>
        </w:rPr>
        <w:t>L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A</w:t>
      </w:r>
      <w:r>
        <w:rPr>
          <w:rFonts w:ascii="Tahoma" w:hAnsi="Tahoma" w:cs="Tahoma" w:eastAsia="Tahoma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0" w:lineRule="exact"/>
        <w:ind w:right="584"/>
        <w:jc w:val="right"/>
        <w:rPr>
          <w:rFonts w:ascii="Tahoma" w:hAnsi="Tahoma" w:cs="Tahoma" w:eastAsia="Tahoma"/>
          <w:sz w:val="36"/>
          <w:szCs w:val="36"/>
        </w:rPr>
      </w:pPr>
      <w:rPr/>
      <w:r>
        <w:rPr>
          <w:rFonts w:ascii="Tahoma" w:hAnsi="Tahoma" w:cs="Tahoma" w:eastAsia="Tahoma"/>
          <w:sz w:val="36"/>
          <w:szCs w:val="36"/>
          <w:color w:val="FF0000"/>
          <w:spacing w:val="0"/>
          <w:w w:val="100"/>
          <w:position w:val="-2"/>
        </w:rPr>
        <w:t>Melita</w:t>
      </w:r>
      <w:r>
        <w:rPr>
          <w:rFonts w:ascii="Tahoma" w:hAnsi="Tahoma" w:cs="Tahoma" w:eastAsia="Tahoma"/>
          <w:sz w:val="36"/>
          <w:szCs w:val="36"/>
          <w:color w:val="FF0000"/>
          <w:spacing w:val="2"/>
          <w:w w:val="100"/>
          <w:position w:val="-2"/>
        </w:rPr>
        <w:t> </w:t>
      </w:r>
      <w:r>
        <w:rPr>
          <w:rFonts w:ascii="Tahoma" w:hAnsi="Tahoma" w:cs="Tahoma" w:eastAsia="Tahoma"/>
          <w:sz w:val="36"/>
          <w:szCs w:val="36"/>
          <w:color w:val="FF0000"/>
          <w:spacing w:val="-8"/>
          <w:w w:val="100"/>
          <w:position w:val="-2"/>
        </w:rPr>
        <w:t>K</w:t>
      </w:r>
      <w:r>
        <w:rPr>
          <w:rFonts w:ascii="Tahoma" w:hAnsi="Tahoma" w:cs="Tahoma" w:eastAsia="Tahoma"/>
          <w:sz w:val="36"/>
          <w:szCs w:val="36"/>
          <w:color w:val="FF0000"/>
          <w:spacing w:val="0"/>
          <w:w w:val="100"/>
          <w:position w:val="-2"/>
        </w:rPr>
        <w:t>atalini</w:t>
      </w:r>
      <w:r>
        <w:rPr>
          <w:rFonts w:ascii="Tahoma" w:hAnsi="Tahoma" w:cs="Tahoma" w:eastAsia="Tahoma"/>
          <w:sz w:val="36"/>
          <w:szCs w:val="36"/>
          <w:color w:val="FF0000"/>
          <w:spacing w:val="-1"/>
          <w:w w:val="100"/>
          <w:position w:val="-2"/>
        </w:rPr>
        <w:t>ć</w:t>
      </w:r>
      <w:r>
        <w:rPr>
          <w:rFonts w:ascii="Tahoma" w:hAnsi="Tahoma" w:cs="Tahoma" w:eastAsia="Tahoma"/>
          <w:sz w:val="36"/>
          <w:szCs w:val="36"/>
          <w:color w:val="FF0000"/>
          <w:spacing w:val="0"/>
          <w:w w:val="100"/>
          <w:position w:val="-2"/>
        </w:rPr>
        <w:t>,</w:t>
      </w:r>
      <w:r>
        <w:rPr>
          <w:rFonts w:ascii="Tahoma" w:hAnsi="Tahoma" w:cs="Tahoma" w:eastAsia="Tahoma"/>
          <w:sz w:val="36"/>
          <w:szCs w:val="36"/>
          <w:color w:val="FF0000"/>
          <w:spacing w:val="4"/>
          <w:w w:val="100"/>
          <w:position w:val="-2"/>
        </w:rPr>
        <w:t> </w:t>
      </w:r>
      <w:r>
        <w:rPr>
          <w:rFonts w:ascii="Tahoma" w:hAnsi="Tahoma" w:cs="Tahoma" w:eastAsia="Tahoma"/>
          <w:sz w:val="36"/>
          <w:szCs w:val="36"/>
          <w:color w:val="FF0000"/>
          <w:spacing w:val="0"/>
          <w:w w:val="100"/>
          <w:position w:val="-2"/>
        </w:rPr>
        <w:t>p</w:t>
      </w:r>
      <w:r>
        <w:rPr>
          <w:rFonts w:ascii="Tahoma" w:hAnsi="Tahoma" w:cs="Tahoma" w:eastAsia="Tahoma"/>
          <w:sz w:val="36"/>
          <w:szCs w:val="36"/>
          <w:color w:val="FF0000"/>
          <w:spacing w:val="-2"/>
          <w:w w:val="100"/>
          <w:position w:val="-2"/>
        </w:rPr>
        <w:t>r</w:t>
      </w:r>
      <w:r>
        <w:rPr>
          <w:rFonts w:ascii="Tahoma" w:hAnsi="Tahoma" w:cs="Tahoma" w:eastAsia="Tahoma"/>
          <w:sz w:val="36"/>
          <w:szCs w:val="36"/>
          <w:color w:val="FF0000"/>
          <w:spacing w:val="0"/>
          <w:w w:val="100"/>
          <w:position w:val="-2"/>
        </w:rPr>
        <w:t>o</w:t>
      </w:r>
      <w:r>
        <w:rPr>
          <w:rFonts w:ascii="Tahoma" w:hAnsi="Tahoma" w:cs="Tahoma" w:eastAsia="Tahoma"/>
          <w:sz w:val="36"/>
          <w:szCs w:val="36"/>
          <w:color w:val="FF0000"/>
          <w:spacing w:val="-27"/>
          <w:w w:val="100"/>
          <w:position w:val="-2"/>
        </w:rPr>
        <w:t>f</w:t>
      </w:r>
      <w:r>
        <w:rPr>
          <w:rFonts w:ascii="Tahoma" w:hAnsi="Tahoma" w:cs="Tahoma" w:eastAsia="Tahoma"/>
          <w:sz w:val="36"/>
          <w:szCs w:val="36"/>
          <w:color w:val="FF0000"/>
          <w:spacing w:val="0"/>
          <w:w w:val="100"/>
          <w:position w:val="-2"/>
        </w:rPr>
        <w:t>.</w:t>
      </w:r>
      <w:r>
        <w:rPr>
          <w:rFonts w:ascii="Tahoma" w:hAnsi="Tahoma" w:cs="Tahoma" w:eastAsia="Tahoma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2" w:after="0" w:line="240" w:lineRule="auto"/>
        <w:ind w:left="114" w:right="-20"/>
        <w:jc w:val="left"/>
        <w:tabs>
          <w:tab w:pos="1296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color w:val="1C1C1C"/>
          <w:spacing w:val="0"/>
          <w:w w:val="100"/>
        </w:rPr>
        <w:t>9.12</w:t>
      </w:r>
      <w:r>
        <w:rPr>
          <w:rFonts w:ascii="Tahoma" w:hAnsi="Tahoma" w:cs="Tahoma" w:eastAsia="Tahoma"/>
          <w:sz w:val="28"/>
          <w:szCs w:val="28"/>
          <w:color w:val="1C1C1C"/>
          <w:spacing w:val="-1"/>
          <w:w w:val="100"/>
        </w:rPr>
        <w:t>.</w:t>
      </w:r>
      <w:r>
        <w:rPr>
          <w:rFonts w:ascii="Tahoma" w:hAnsi="Tahoma" w:cs="Tahoma" w:eastAsia="Tahoma"/>
          <w:sz w:val="28"/>
          <w:szCs w:val="28"/>
          <w:color w:val="1C1C1C"/>
          <w:spacing w:val="0"/>
          <w:w w:val="100"/>
        </w:rPr>
        <w:t>20</w:t>
      </w:r>
      <w:r>
        <w:rPr>
          <w:rFonts w:ascii="Tahoma" w:hAnsi="Tahoma" w:cs="Tahoma" w:eastAsia="Tahoma"/>
          <w:sz w:val="28"/>
          <w:szCs w:val="28"/>
          <w:color w:val="1C1C1C"/>
          <w:spacing w:val="1"/>
          <w:w w:val="100"/>
        </w:rPr>
        <w:t>1</w:t>
      </w:r>
      <w:r>
        <w:rPr>
          <w:rFonts w:ascii="Tahoma" w:hAnsi="Tahoma" w:cs="Tahoma" w:eastAsia="Tahoma"/>
          <w:sz w:val="28"/>
          <w:szCs w:val="28"/>
          <w:color w:val="1C1C1C"/>
          <w:spacing w:val="-2"/>
          <w:w w:val="100"/>
        </w:rPr>
        <w:t>4</w:t>
      </w:r>
      <w:r>
        <w:rPr>
          <w:rFonts w:ascii="Tahoma" w:hAnsi="Tahoma" w:cs="Tahoma" w:eastAsia="Tahoma"/>
          <w:sz w:val="28"/>
          <w:szCs w:val="28"/>
          <w:color w:val="1C1C1C"/>
          <w:spacing w:val="0"/>
          <w:w w:val="100"/>
        </w:rPr>
        <w:t>.</w:t>
        <w:tab/>
      </w:r>
      <w:hyperlink r:id="rId26">
        <w:r>
          <w:rPr>
            <w:rFonts w:ascii="Tahoma" w:hAnsi="Tahoma" w:cs="Tahoma" w:eastAsia="Tahoma"/>
            <w:sz w:val="28"/>
            <w:szCs w:val="28"/>
            <w:color w:val="1C1C1C"/>
            <w:spacing w:val="0"/>
            <w:w w:val="100"/>
            <w:position w:val="-13"/>
          </w:rPr>
          <w:t>1</w:t>
        </w:r>
        <w:r>
          <w:rPr>
            <w:rFonts w:ascii="Tahoma" w:hAnsi="Tahoma" w:cs="Tahoma" w:eastAsia="Tahoma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93" coordorigin="0,0" coordsize="14400,10800">
            <v:shape style="position:absolute;left:0;top:0;width:14400;height:10800" type="#_x0000_t75">
              <v:imagedata r:id="rId2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9" o:title=""/>
              </v:shape>
              <v:shape style="position:absolute;left:200;top:2280;width:883;height:665" type="#_x0000_t75">
                <v:imagedata r:id="rId3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1" o:title=""/>
              </v:shape>
            </v:group>
            <v:group style="position:absolute;left:8963;top:7556;width:825;height:749" coordorigin="8963,7556" coordsize="825,749">
              <v:shape style="position:absolute;left:8963;top:7556;width:825;height:749" coordorigin="8963,7556" coordsize="825,749" path="m9006,7722l8963,8144,9356,8305,9269,8159,9754,7867,9094,7867,9006,7722e" filled="t" fillcolor="#FFCC00" stroked="f">
                <v:path arrowok="t"/>
                <v:fill/>
              </v:shape>
              <v:shape style="position:absolute;left:8963;top:7556;width:825;height:749" coordorigin="8963,7556" coordsize="825,749" path="m9613,7556l9094,7867,9754,7867,9788,7847,9613,7556e" filled="t" fillcolor="#FFCC00" stroked="f">
                <v:path arrowok="t"/>
                <v:fill/>
              </v:shape>
            </v:group>
            <v:group style="position:absolute;left:9640;top:7506;width:230;height:324" coordorigin="9640,7506" coordsize="230,324">
              <v:shape style="position:absolute;left:9640;top:7506;width:230;height:324" coordorigin="9640,7506" coordsize="230,324" path="m9695,7506l9640,7539,9815,7831,9870,7798,9695,7506e" filled="t" fillcolor="#FFCC00" stroked="f">
                <v:path arrowok="t"/>
                <v:fill/>
              </v:shape>
            </v:group>
            <v:group style="position:absolute;left:9722;top:7474;width:202;height:308" coordorigin="9722,7474" coordsize="202,308">
              <v:shape style="position:absolute;left:9722;top:7474;width:202;height:308" coordorigin="9722,7474" coordsize="202,308" path="m9750,7474l9722,7490,9897,7781,9925,7765,9750,7474e" filled="t" fillcolor="#FFCC00" stroked="f">
                <v:path arrowok="t"/>
                <v:fill/>
              </v:shape>
            </v:group>
            <v:group style="position:absolute;left:8963;top:7556;width:825;height:749" coordorigin="8963,7556" coordsize="825,749">
              <v:shape style="position:absolute;left:8963;top:7556;width:825;height:749" coordorigin="8963,7556" coordsize="825,749" path="m9356,8305l9269,8159,9788,7847,9613,7556,9094,7867,9006,7722,8963,8144,9356,8305xe" filled="f" stroked="t" strokeweight=".75pt" strokecolor="#000000">
                <v:path arrowok="t"/>
              </v:shape>
            </v:group>
            <v:group style="position:absolute;left:9640;top:7506;width:230;height:324" coordorigin="9640,7506" coordsize="230,324">
              <v:shape style="position:absolute;left:9640;top:7506;width:230;height:324" coordorigin="9640,7506" coordsize="230,324" path="m9870,7798l9695,7506,9640,7539,9815,7831,9870,7798xe" filled="f" stroked="t" strokeweight=".75pt" strokecolor="#000000">
                <v:path arrowok="t"/>
              </v:shape>
            </v:group>
            <v:group style="position:absolute;left:9722;top:7474;width:202;height:308" coordorigin="9722,7474" coordsize="202,308">
              <v:shape style="position:absolute;left:9722;top:7474;width:202;height:308" coordorigin="9722,7474" coordsize="202,308" path="m9925,7765l9750,7474,9722,7490,9897,7781,9925,7765xe" filled="f" stroked="t" strokeweight=".75pt" strokecolor="#000000">
                <v:path arrowok="t"/>
              </v:shape>
              <v:shape style="position:absolute;left:8933;top:103;width:3761;height:3024" type="#_x0000_t75">
                <v:imagedata r:id="rId32" o:title=""/>
              </v:shape>
              <v:shape style="position:absolute;left:9240;top:410;width:2835;height:2098" type="#_x0000_t75">
                <v:imagedata r:id="rId3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72" w:lineRule="exact"/>
        <w:ind w:left="1933" w:right="-20"/>
        <w:jc w:val="left"/>
        <w:rPr>
          <w:rFonts w:ascii="Tahoma" w:hAnsi="Tahoma" w:cs="Tahoma" w:eastAsia="Tahoma"/>
          <w:sz w:val="88"/>
          <w:szCs w:val="88"/>
        </w:rPr>
      </w:pPr>
      <w:rPr/>
      <w:r>
        <w:rPr>
          <w:rFonts w:ascii="Tahoma" w:hAnsi="Tahoma" w:cs="Tahoma" w:eastAsia="Tahoma"/>
          <w:sz w:val="88"/>
          <w:szCs w:val="88"/>
          <w:color w:val="333399"/>
          <w:spacing w:val="0"/>
          <w:w w:val="100"/>
          <w:b/>
          <w:bCs/>
          <w:position w:val="-1"/>
        </w:rPr>
        <w:t>Računalo</w:t>
      </w:r>
      <w:r>
        <w:rPr>
          <w:rFonts w:ascii="Tahoma" w:hAnsi="Tahoma" w:cs="Tahoma" w:eastAsia="Tahoma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767" w:right="767" w:firstLine="-54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stroj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koji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može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prema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tama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ramu)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prihvatiti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zapa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ti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ke,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njima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vršiti</w:t>
      </w:r>
      <w:r>
        <w:rPr>
          <w:rFonts w:ascii="Tahoma" w:hAnsi="Tahoma" w:cs="Tahoma" w:eastAsia="Tahoma"/>
          <w:sz w:val="48"/>
          <w:szCs w:val="48"/>
          <w:color w:val="333399"/>
          <w:spacing w:val="1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niz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operacij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2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pohraniti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prik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zati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rezul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ate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nja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2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toji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50" w:lineRule="exact"/>
        <w:ind w:left="2722" w:right="-20"/>
        <w:jc w:val="left"/>
        <w:tabs>
          <w:tab w:pos="6460" w:val="left"/>
        </w:tabs>
        <w:rPr>
          <w:rFonts w:ascii="Tahoma" w:hAnsi="Tahoma" w:cs="Tahoma" w:eastAsia="Tahoma"/>
          <w:sz w:val="64"/>
          <w:szCs w:val="64"/>
        </w:rPr>
      </w:pPr>
      <w:rPr/>
      <w:r>
        <w:rPr>
          <w:rFonts w:ascii="Tahoma" w:hAnsi="Tahoma" w:cs="Tahoma" w:eastAsia="Tahoma"/>
          <w:sz w:val="64"/>
          <w:szCs w:val="64"/>
          <w:color w:val="FF0000"/>
          <w:spacing w:val="0"/>
          <w:w w:val="100"/>
          <w:b/>
          <w:bCs/>
          <w:position w:val="-4"/>
        </w:rPr>
        <w:t>Hardvera</w:t>
        <w:tab/>
      </w:r>
      <w:r>
        <w:rPr>
          <w:rFonts w:ascii="Tahoma" w:hAnsi="Tahoma" w:cs="Tahoma" w:eastAsia="Tahoma"/>
          <w:sz w:val="64"/>
          <w:szCs w:val="64"/>
          <w:color w:val="FF0000"/>
          <w:spacing w:val="0"/>
          <w:w w:val="100"/>
          <w:b/>
          <w:bCs/>
          <w:position w:val="-4"/>
        </w:rPr>
        <w:t>Softvera</w:t>
      </w:r>
      <w:r>
        <w:rPr>
          <w:rFonts w:ascii="Tahoma" w:hAnsi="Tahoma" w:cs="Tahoma" w:eastAsia="Tahoma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92" coordorigin="0,0" coordsize="14400,10800">
            <v:shape style="position:absolute;left:0;top:0;width:14400;height:10800" type="#_x0000_t75">
              <v:imagedata r:id="rId3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6" o:title=""/>
              </v:shape>
              <v:shape style="position:absolute;left:200;top:2280;width:883;height:665" type="#_x0000_t75">
                <v:imagedata r:id="rId3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8" o:title=""/>
              </v:shape>
              <v:shape style="position:absolute;left:8707;top:103;width:4214;height:3125" type="#_x0000_t75">
                <v:imagedata r:id="rId39" o:title=""/>
              </v:shape>
              <v:shape style="position:absolute;left:9015;top:410;width:3288;height:2200" type="#_x0000_t75">
                <v:imagedata r:id="rId4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72" w:lineRule="exact"/>
        <w:ind w:left="1674" w:right="-20"/>
        <w:jc w:val="left"/>
        <w:rPr>
          <w:rFonts w:ascii="Tahoma" w:hAnsi="Tahoma" w:cs="Tahoma" w:eastAsia="Tahoma"/>
          <w:sz w:val="88"/>
          <w:szCs w:val="88"/>
        </w:rPr>
      </w:pPr>
      <w:rPr/>
      <w:r>
        <w:rPr>
          <w:rFonts w:ascii="Tahoma" w:hAnsi="Tahoma" w:cs="Tahoma" w:eastAsia="Tahoma"/>
          <w:sz w:val="88"/>
          <w:szCs w:val="88"/>
          <w:color w:val="333399"/>
          <w:spacing w:val="0"/>
          <w:w w:val="100"/>
          <w:b/>
          <w:bCs/>
          <w:position w:val="-1"/>
        </w:rPr>
        <w:t>Hardver</w:t>
      </w:r>
      <w:r>
        <w:rPr>
          <w:rFonts w:ascii="Tahoma" w:hAnsi="Tahoma" w:cs="Tahoma" w:eastAsia="Tahoma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  <w:tab w:pos="38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HARDWARE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ab/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hard</w:t>
      </w:r>
      <w:r>
        <w:rPr>
          <w:rFonts w:ascii="Tahoma" w:hAnsi="Tahoma" w:cs="Tahoma" w:eastAsia="Tahoma"/>
          <w:sz w:val="50"/>
          <w:szCs w:val="50"/>
          <w:color w:val="333399"/>
          <w:spacing w:val="-6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teža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čvrst,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jak)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SKLO</w:t>
      </w:r>
      <w:r>
        <w:rPr>
          <w:rFonts w:ascii="Tahoma" w:hAnsi="Tahoma" w:cs="Tahoma" w:eastAsia="Tahoma"/>
          <w:sz w:val="48"/>
          <w:szCs w:val="48"/>
          <w:color w:val="FFFF00"/>
          <w:spacing w:val="-1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OVLJE</w:t>
      </w:r>
      <w:r>
        <w:rPr>
          <w:rFonts w:ascii="Tahoma" w:hAnsi="Tahoma" w:cs="Tahoma" w:eastAsia="Tahoma"/>
          <w:sz w:val="48"/>
          <w:szCs w:val="48"/>
          <w:color w:val="FFFF00"/>
          <w:spacing w:val="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(</w:t>
      </w:r>
      <w:r>
        <w:rPr>
          <w:rFonts w:ascii="Tahoma" w:hAnsi="Tahoma" w:cs="Tahoma" w:eastAsia="Tahoma"/>
          <w:sz w:val="48"/>
          <w:szCs w:val="48"/>
          <w:color w:val="FFFF00"/>
          <w:spacing w:val="1"/>
          <w:w w:val="100"/>
          <w:b/>
          <w:bCs/>
        </w:rPr>
        <w:t>S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FFFF00"/>
          <w:spacing w:val="-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OJNA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OPREMA)</w:t>
      </w:r>
      <w:r>
        <w:rPr>
          <w:rFonts w:ascii="Tahoma" w:hAnsi="Tahoma" w:cs="Tahoma" w:eastAsia="Tahoma"/>
          <w:sz w:val="48"/>
          <w:szCs w:val="48"/>
          <w:color w:val="FFFF00"/>
          <w:spacing w:val="-6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RA</w:t>
      </w:r>
      <w:r>
        <w:rPr>
          <w:rFonts w:ascii="Tahoma" w:hAnsi="Tahoma" w:cs="Tahoma" w:eastAsia="Tahoma"/>
          <w:sz w:val="48"/>
          <w:szCs w:val="48"/>
          <w:color w:val="FFFF00"/>
          <w:spacing w:val="-1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UNALA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8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sve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jivo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jivo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računalu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svi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elektr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i,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elektr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ki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mehan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čki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dijel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vi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od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kojih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</w:rPr>
        <w:t>gr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</w:rPr>
        <w:t>Ďeno</w:t>
      </w:r>
      <w:r>
        <w:rPr>
          <w:rFonts w:ascii="Tahoma" w:hAnsi="Tahoma" w:cs="Tahoma" w:eastAsia="Tahoma"/>
          <w:sz w:val="48"/>
          <w:szCs w:val="48"/>
          <w:color w:val="333399"/>
          <w:spacing w:val="11"/>
          <w:w w:val="96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računalo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ćište,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kab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i,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r,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učn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ci,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miš.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2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91" coordorigin="0,0" coordsize="14400,10800">
            <v:shape style="position:absolute;left:0;top:0;width:14400;height:10800" type="#_x0000_t75">
              <v:imagedata r:id="rId41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42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43" o:title=""/>
              </v:shape>
              <v:shape style="position:absolute;left:200;top:2280;width:883;height:665" type="#_x0000_t75">
                <v:imagedata r:id="rId44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45" o:title=""/>
              </v:shape>
              <v:shape style="position:absolute;left:9161;top:444;width:5234;height:4430" type="#_x0000_t75">
                <v:imagedata r:id="rId46" o:title=""/>
              </v:shape>
              <v:shape style="position:absolute;left:9468;top:751;width:4309;height:3506" type="#_x0000_t75">
                <v:imagedata r:id="rId4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72" w:lineRule="exact"/>
        <w:ind w:left="1933" w:right="-20"/>
        <w:jc w:val="left"/>
        <w:rPr>
          <w:rFonts w:ascii="Tahoma" w:hAnsi="Tahoma" w:cs="Tahoma" w:eastAsia="Tahoma"/>
          <w:sz w:val="88"/>
          <w:szCs w:val="88"/>
        </w:rPr>
      </w:pPr>
      <w:rPr/>
      <w:r>
        <w:rPr>
          <w:rFonts w:ascii="Tahoma" w:hAnsi="Tahoma" w:cs="Tahoma" w:eastAsia="Tahoma"/>
          <w:sz w:val="88"/>
          <w:szCs w:val="88"/>
          <w:color w:val="333399"/>
          <w:spacing w:val="0"/>
          <w:w w:val="100"/>
          <w:b/>
          <w:bCs/>
          <w:position w:val="-1"/>
        </w:rPr>
        <w:t>Soft</w:t>
      </w:r>
      <w:r>
        <w:rPr>
          <w:rFonts w:ascii="Tahoma" w:hAnsi="Tahoma" w:cs="Tahoma" w:eastAsia="Tahoma"/>
          <w:sz w:val="88"/>
          <w:szCs w:val="88"/>
          <w:color w:val="333399"/>
          <w:spacing w:val="-3"/>
          <w:w w:val="100"/>
          <w:b/>
          <w:bCs/>
          <w:position w:val="-1"/>
        </w:rPr>
        <w:t>v</w:t>
      </w:r>
      <w:r>
        <w:rPr>
          <w:rFonts w:ascii="Tahoma" w:hAnsi="Tahoma" w:cs="Tahoma" w:eastAsia="Tahoma"/>
          <w:sz w:val="88"/>
          <w:szCs w:val="88"/>
          <w:color w:val="333399"/>
          <w:spacing w:val="0"/>
          <w:w w:val="100"/>
          <w:b/>
          <w:bCs/>
          <w:position w:val="-1"/>
        </w:rPr>
        <w:t>er</w:t>
      </w:r>
      <w:r>
        <w:rPr>
          <w:rFonts w:ascii="Tahoma" w:hAnsi="Tahoma" w:cs="Tahoma" w:eastAsia="Tahoma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9" w:right="-20"/>
        <w:jc w:val="left"/>
        <w:tabs>
          <w:tab w:pos="8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SOF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WARE</w:t>
      </w:r>
      <w:r>
        <w:rPr>
          <w:rFonts w:ascii="Tahoma" w:hAnsi="Tahoma" w:cs="Tahoma" w:eastAsia="Tahoma"/>
          <w:sz w:val="48"/>
          <w:szCs w:val="48"/>
          <w:color w:val="FF0000"/>
          <w:spacing w:val="1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soft</w:t>
      </w:r>
      <w:r>
        <w:rPr>
          <w:rFonts w:ascii="Tahoma" w:hAnsi="Tahoma" w:cs="Tahoma" w:eastAsia="Tahoma"/>
          <w:sz w:val="50"/>
          <w:szCs w:val="50"/>
          <w:color w:val="333399"/>
          <w:spacing w:val="-4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mekan,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lab)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9" w:right="-20"/>
        <w:jc w:val="left"/>
        <w:tabs>
          <w:tab w:pos="8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FF00"/>
          <w:spacing w:val="-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OGRAM</w:t>
      </w:r>
      <w:r>
        <w:rPr>
          <w:rFonts w:ascii="Tahoma" w:hAnsi="Tahoma" w:cs="Tahoma" w:eastAsia="Tahoma"/>
          <w:sz w:val="48"/>
          <w:szCs w:val="48"/>
          <w:color w:val="FFFF00"/>
          <w:spacing w:val="1"/>
          <w:w w:val="100"/>
          <w:b/>
          <w:bCs/>
        </w:rPr>
        <w:t>S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KA</w:t>
      </w:r>
      <w:r>
        <w:rPr>
          <w:rFonts w:ascii="Tahoma" w:hAnsi="Tahoma" w:cs="Tahoma" w:eastAsia="Tahoma"/>
          <w:sz w:val="48"/>
          <w:szCs w:val="48"/>
          <w:color w:val="FFFF00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PO</w:t>
      </w:r>
      <w:r>
        <w:rPr>
          <w:rFonts w:ascii="Tahoma" w:hAnsi="Tahoma" w:cs="Tahoma" w:eastAsia="Tahoma"/>
          <w:sz w:val="48"/>
          <w:szCs w:val="48"/>
          <w:color w:val="FFFF00"/>
          <w:spacing w:val="-2"/>
          <w:w w:val="100"/>
          <w:b/>
          <w:bCs/>
        </w:rPr>
        <w:t>D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RŠKA/O</w:t>
      </w:r>
      <w:r>
        <w:rPr>
          <w:rFonts w:ascii="Tahoma" w:hAnsi="Tahoma" w:cs="Tahoma" w:eastAsia="Tahoma"/>
          <w:sz w:val="48"/>
          <w:szCs w:val="48"/>
          <w:color w:val="FFFF00"/>
          <w:spacing w:val="-2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FF00"/>
          <w:spacing w:val="0"/>
          <w:w w:val="100"/>
          <w:b/>
          <w:bCs/>
        </w:rPr>
        <w:t>REMA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9" w:right="-20"/>
        <w:jc w:val="left"/>
        <w:tabs>
          <w:tab w:pos="8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svi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progra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2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emoriji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279" w:right="-20"/>
        <w:jc w:val="left"/>
        <w:tabs>
          <w:tab w:pos="8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MS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Wi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ws,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MS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Wor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Pain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lat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r,</w:t>
      </w:r>
      <w:r>
        <w:rPr>
          <w:rFonts w:ascii="Tahoma" w:hAnsi="Tahoma" w:cs="Tahoma" w:eastAsia="Tahoma"/>
          <w:sz w:val="48"/>
          <w:szCs w:val="48"/>
          <w:color w:val="333399"/>
          <w:spacing w:val="-2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Visual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Basic.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90" coordorigin="0,0" coordsize="14400,10800">
            <v:shape style="position:absolute;left:0;top:0;width:14400;height:10800" type="#_x0000_t75">
              <v:imagedata r:id="rId48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49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50" o:title=""/>
              </v:shape>
              <v:shape style="position:absolute;left:200;top:2280;width:883;height:665" type="#_x0000_t75">
                <v:imagedata r:id="rId51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52" o:title=""/>
              </v:shape>
              <v:shape style="position:absolute;left:9386;top:5105;width:3905;height:4440" type="#_x0000_t75">
                <v:imagedata r:id="rId53" o:title=""/>
              </v:shape>
            </v:group>
            <v:group style="position:absolute;left:9696;top:5414;width:2;height:3510" coordorigin="9696,5414" coordsize="2,3510">
              <v:shape style="position:absolute;left:9696;top:5414;width:2;height:3510" coordorigin="9696,5414" coordsize="0,3510" path="m9696,5414l9696,8924e" filled="f" stroked="t" strokeweight=".140pt" strokecolor="#000000">
                <v:path arrowok="t"/>
              </v:shape>
            </v:group>
            <v:group style="position:absolute;left:9696;top:8924;width:2975;height:2" coordorigin="9696,8924" coordsize="2975,2">
              <v:shape style="position:absolute;left:9696;top:8924;width:2975;height:2" coordorigin="9696,8924" coordsize="2975,0" path="m9696,8924l12671,8924e" filled="f" stroked="t" strokeweight=".140pt" strokecolor="#000000">
                <v:path arrowok="t"/>
              </v:shape>
            </v:group>
            <v:group style="position:absolute;left:12671;top:5414;width:2;height:3510" coordorigin="12671,5414" coordsize="2,3510">
              <v:shape style="position:absolute;left:12671;top:5414;width:2;height:3510" coordorigin="12671,5414" coordsize="0,3510" path="m12671,8924l12671,5414e" filled="f" stroked="t" strokeweight=".140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88" w:lineRule="exact"/>
        <w:ind w:left="1853" w:right="1757"/>
        <w:jc w:val="center"/>
        <w:rPr>
          <w:rFonts w:ascii="Tahoma" w:hAnsi="Tahoma" w:cs="Tahoma" w:eastAsia="Tahoma"/>
          <w:sz w:val="80"/>
          <w:szCs w:val="80"/>
        </w:rPr>
      </w:pPr>
      <w:rPr/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1"/>
        </w:rPr>
        <w:t>Model</w:t>
      </w:r>
      <w:r>
        <w:rPr>
          <w:rFonts w:ascii="Tahoma" w:hAnsi="Tahoma" w:cs="Tahoma" w:eastAsia="Tahoma"/>
          <w:sz w:val="80"/>
          <w:szCs w:val="80"/>
          <w:color w:val="333399"/>
          <w:spacing w:val="-2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1"/>
        </w:rPr>
        <w:t>(shema)</w:t>
      </w:r>
      <w:r>
        <w:rPr>
          <w:rFonts w:ascii="Tahoma" w:hAnsi="Tahoma" w:cs="Tahoma" w:eastAsia="Tahoma"/>
          <w:sz w:val="80"/>
          <w:szCs w:val="80"/>
          <w:color w:val="333399"/>
          <w:spacing w:val="-3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99"/>
          <w:b/>
          <w:bCs/>
          <w:position w:val="-1"/>
        </w:rPr>
        <w:t>račun</w:t>
      </w:r>
      <w:r>
        <w:rPr>
          <w:rFonts w:ascii="Tahoma" w:hAnsi="Tahoma" w:cs="Tahoma" w:eastAsia="Tahoma"/>
          <w:sz w:val="80"/>
          <w:szCs w:val="80"/>
          <w:color w:val="333399"/>
          <w:spacing w:val="-3"/>
          <w:w w:val="99"/>
          <w:b/>
          <w:bCs/>
          <w:position w:val="-1"/>
        </w:rPr>
        <w:t>a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99"/>
          <w:b/>
          <w:bCs/>
          <w:position w:val="-1"/>
        </w:rPr>
        <w:t>la</w:t>
      </w:r>
      <w:r>
        <w:rPr>
          <w:rFonts w:ascii="Tahoma" w:hAnsi="Tahoma" w:cs="Tahoma" w:eastAsia="Tahoma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tabs>
          <w:tab w:pos="12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</w:rPr>
        <w:t>izraĎen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96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FF00"/>
          <w:spacing w:val="-1"/>
          <w:w w:val="100"/>
          <w:b/>
          <w:bCs/>
        </w:rPr>
        <w:t>1945.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tabs>
          <w:tab w:pos="12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danas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često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om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Von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euma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2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arh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tekt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ura)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tabs>
          <w:tab w:pos="12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orac: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John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Von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Neumann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(američ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matematičar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122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97"/>
          <w:position w:val="-3"/>
        </w:rPr>
        <w:t>maĎarskog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97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por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kla)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1" w:lineRule="exact"/>
        <w:ind w:left="5557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FF0000"/>
          <w:spacing w:val="0"/>
          <w:w w:val="100"/>
          <w:position w:val="-2"/>
        </w:rPr>
        <w:t>JOHN</w:t>
      </w:r>
      <w:r>
        <w:rPr>
          <w:rFonts w:ascii="Tahoma" w:hAnsi="Tahoma" w:cs="Tahoma" w:eastAsia="Tahoma"/>
          <w:sz w:val="40"/>
          <w:szCs w:val="40"/>
          <w:color w:val="FF0000"/>
          <w:spacing w:val="0"/>
          <w:w w:val="100"/>
          <w:position w:val="-2"/>
        </w:rPr>
        <w:t> </w:t>
      </w:r>
      <w:r>
        <w:rPr>
          <w:rFonts w:ascii="Tahoma" w:hAnsi="Tahoma" w:cs="Tahoma" w:eastAsia="Tahoma"/>
          <w:sz w:val="40"/>
          <w:szCs w:val="40"/>
          <w:color w:val="FF0000"/>
          <w:spacing w:val="0"/>
          <w:w w:val="100"/>
          <w:position w:val="-2"/>
        </w:rPr>
        <w:t>VON</w:t>
      </w:r>
      <w:r>
        <w:rPr>
          <w:rFonts w:ascii="Tahoma" w:hAnsi="Tahoma" w:cs="Tahoma" w:eastAsia="Tahoma"/>
          <w:sz w:val="40"/>
          <w:szCs w:val="40"/>
          <w:color w:val="FF0000"/>
          <w:spacing w:val="-4"/>
          <w:w w:val="100"/>
          <w:position w:val="-2"/>
        </w:rPr>
        <w:t> </w:t>
      </w:r>
      <w:r>
        <w:rPr>
          <w:rFonts w:ascii="Tahoma" w:hAnsi="Tahoma" w:cs="Tahoma" w:eastAsia="Tahoma"/>
          <w:sz w:val="40"/>
          <w:szCs w:val="40"/>
          <w:color w:val="FF0000"/>
          <w:spacing w:val="0"/>
          <w:w w:val="100"/>
          <w:position w:val="-2"/>
        </w:rPr>
        <w:t>NEU</w:t>
      </w:r>
      <w:r>
        <w:rPr>
          <w:rFonts w:ascii="Tahoma" w:hAnsi="Tahoma" w:cs="Tahoma" w:eastAsia="Tahoma"/>
          <w:sz w:val="40"/>
          <w:szCs w:val="40"/>
          <w:color w:val="FF0000"/>
          <w:spacing w:val="1"/>
          <w:w w:val="100"/>
          <w:position w:val="-2"/>
        </w:rPr>
        <w:t>M</w:t>
      </w:r>
      <w:r>
        <w:rPr>
          <w:rFonts w:ascii="Tahoma" w:hAnsi="Tahoma" w:cs="Tahoma" w:eastAsia="Tahoma"/>
          <w:sz w:val="40"/>
          <w:szCs w:val="40"/>
          <w:color w:val="FF0000"/>
          <w:spacing w:val="0"/>
          <w:w w:val="100"/>
          <w:position w:val="-2"/>
        </w:rPr>
        <w:t>A</w:t>
      </w:r>
      <w:r>
        <w:rPr>
          <w:rFonts w:ascii="Tahoma" w:hAnsi="Tahoma" w:cs="Tahoma" w:eastAsia="Tahoma"/>
          <w:sz w:val="40"/>
          <w:szCs w:val="40"/>
          <w:color w:val="FF0000"/>
          <w:spacing w:val="-2"/>
          <w:w w:val="100"/>
          <w:position w:val="-2"/>
        </w:rPr>
        <w:t>N</w:t>
      </w:r>
      <w:hyperlink r:id="rId54">
        <w:r>
          <w:rPr>
            <w:rFonts w:ascii="Tahoma" w:hAnsi="Tahoma" w:cs="Tahoma" w:eastAsia="Tahoma"/>
            <w:sz w:val="40"/>
            <w:szCs w:val="40"/>
            <w:color w:val="FF0000"/>
            <w:spacing w:val="0"/>
            <w:w w:val="100"/>
            <w:position w:val="-2"/>
          </w:rPr>
          <w:t>N</w:t>
        </w:r>
        <w:r>
          <w:rPr>
            <w:rFonts w:ascii="Tahoma" w:hAnsi="Tahoma" w:cs="Tahoma" w:eastAsia="Tahoma"/>
            <w:sz w:val="40"/>
            <w:szCs w:val="40"/>
            <w:color w:val="FF0000"/>
            <w:spacing w:val="-4"/>
            <w:w w:val="100"/>
            <w:position w:val="-2"/>
          </w:rPr>
          <w:t> </w:t>
        </w:r>
        <w:r>
          <w:rPr>
            <w:rFonts w:ascii="Tahoma" w:hAnsi="Tahoma" w:cs="Tahoma" w:eastAsia="Tahoma"/>
            <w:sz w:val="40"/>
            <w:szCs w:val="40"/>
            <w:color w:val="FF0000"/>
            <w:spacing w:val="0"/>
            <w:w w:val="100"/>
            <w:position w:val="-2"/>
          </w:rPr>
          <w:t>(19</w:t>
        </w:r>
        <w:r>
          <w:rPr>
            <w:rFonts w:ascii="Tahoma" w:hAnsi="Tahoma" w:cs="Tahoma" w:eastAsia="Tahoma"/>
            <w:sz w:val="40"/>
            <w:szCs w:val="40"/>
            <w:color w:val="FF0000"/>
            <w:spacing w:val="-1"/>
            <w:w w:val="100"/>
            <w:position w:val="-2"/>
          </w:rPr>
          <w:t>0</w:t>
        </w:r>
        <w:r>
          <w:rPr>
            <w:rFonts w:ascii="Tahoma" w:hAnsi="Tahoma" w:cs="Tahoma" w:eastAsia="Tahoma"/>
            <w:sz w:val="40"/>
            <w:szCs w:val="40"/>
            <w:color w:val="FF0000"/>
            <w:spacing w:val="0"/>
            <w:w w:val="100"/>
            <w:position w:val="-2"/>
          </w:rPr>
          <w:t>3</w:t>
        </w:r>
        <w:r>
          <w:rPr>
            <w:rFonts w:ascii="Tahoma" w:hAnsi="Tahoma" w:cs="Tahoma" w:eastAsia="Tahoma"/>
            <w:sz w:val="40"/>
            <w:szCs w:val="40"/>
            <w:color w:val="FF0000"/>
            <w:spacing w:val="-29"/>
            <w:w w:val="100"/>
            <w:position w:val="-2"/>
          </w:rPr>
          <w:t>.</w:t>
        </w:r>
        <w:r>
          <w:rPr>
            <w:rFonts w:ascii="Tahoma" w:hAnsi="Tahoma" w:cs="Tahoma" w:eastAsia="Tahoma"/>
            <w:sz w:val="40"/>
            <w:szCs w:val="40"/>
            <w:color w:val="FF0000"/>
            <w:spacing w:val="1"/>
            <w:w w:val="100"/>
            <w:position w:val="-2"/>
          </w:rPr>
          <w:t>-</w:t>
        </w:r>
        <w:r>
          <w:rPr>
            <w:rFonts w:ascii="Tahoma" w:hAnsi="Tahoma" w:cs="Tahoma" w:eastAsia="Tahoma"/>
            <w:sz w:val="40"/>
            <w:szCs w:val="40"/>
            <w:color w:val="FF0000"/>
            <w:spacing w:val="-3"/>
            <w:w w:val="100"/>
            <w:position w:val="-2"/>
          </w:rPr>
          <w:t>1</w:t>
        </w:r>
        <w:r>
          <w:rPr>
            <w:rFonts w:ascii="Tahoma" w:hAnsi="Tahoma" w:cs="Tahoma" w:eastAsia="Tahoma"/>
            <w:sz w:val="40"/>
            <w:szCs w:val="40"/>
            <w:color w:val="FF0000"/>
            <w:spacing w:val="0"/>
            <w:w w:val="100"/>
            <w:position w:val="-2"/>
          </w:rPr>
          <w:t>95</w:t>
        </w:r>
        <w:r>
          <w:rPr>
            <w:rFonts w:ascii="Tahoma" w:hAnsi="Tahoma" w:cs="Tahoma" w:eastAsia="Tahoma"/>
            <w:sz w:val="40"/>
            <w:szCs w:val="40"/>
            <w:color w:val="FF0000"/>
            <w:spacing w:val="-32"/>
            <w:w w:val="100"/>
            <w:position w:val="-2"/>
          </w:rPr>
          <w:t>7</w:t>
        </w:r>
        <w:r>
          <w:rPr>
            <w:rFonts w:ascii="Tahoma" w:hAnsi="Tahoma" w:cs="Tahoma" w:eastAsia="Tahoma"/>
            <w:sz w:val="40"/>
            <w:szCs w:val="40"/>
            <w:color w:val="FF0000"/>
            <w:spacing w:val="-21"/>
            <w:w w:val="100"/>
            <w:position w:val="-2"/>
          </w:rPr>
          <w:t>.</w:t>
        </w:r>
        <w:r>
          <w:rPr>
            <w:rFonts w:ascii="Tahoma" w:hAnsi="Tahoma" w:cs="Tahoma" w:eastAsia="Tahoma"/>
            <w:sz w:val="40"/>
            <w:szCs w:val="40"/>
            <w:color w:val="FF0000"/>
            <w:spacing w:val="0"/>
            <w:w w:val="100"/>
            <w:position w:val="-2"/>
          </w:rPr>
          <w:t>)</w:t>
        </w:r>
        <w:r>
          <w:rPr>
            <w:rFonts w:ascii="Tahoma" w:hAnsi="Tahoma" w:cs="Tahoma" w:eastAsia="Tahoma"/>
            <w:sz w:val="40"/>
            <w:szCs w:val="40"/>
            <w:color w:val="000000"/>
            <w:spacing w:val="0"/>
            <w:w w:val="100"/>
            <w:position w:val="0"/>
          </w:rPr>
        </w:r>
      </w:hyperlink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8" w:after="0" w:line="240" w:lineRule="auto"/>
        <w:ind w:left="8733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89" coordorigin="0,0" coordsize="14400,10800">
            <v:shape style="position:absolute;left:0;top:0;width:14400;height:10800" type="#_x0000_t75">
              <v:imagedata r:id="rId55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56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57" o:title=""/>
              </v:shape>
              <v:shape style="position:absolute;left:200;top:2280;width:883;height:665" type="#_x0000_t75">
                <v:imagedata r:id="rId58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59" o:title=""/>
              </v:shape>
            </v:group>
            <v:group style="position:absolute;left:738;top:4265;width:4307;height:640" coordorigin="738,4265" coordsize="4307,640">
              <v:shape style="position:absolute;left:738;top:4265;width:4307;height:640" coordorigin="738,4265" coordsize="4307,640" path="m738,4905l5045,4905,5045,4265,738,4265,738,4905e" filled="t" fillcolor="#6699FF" stroked="f">
                <v:path arrowok="t"/>
                <v:fill/>
              </v:shape>
            </v:group>
            <v:group style="position:absolute;left:738;top:4265;width:4307;height:640" coordorigin="738,4265" coordsize="4307,640">
              <v:shape style="position:absolute;left:738;top:4265;width:4307;height:640" coordorigin="738,4265" coordsize="4307,640" path="m738,4905l5045,4905,5045,4265,738,4265,738,4905xe" filled="f" stroked="t" strokeweight=".75pt" strokecolor="#FFCF00">
                <v:path arrowok="t"/>
              </v:shape>
            </v:group>
            <v:group style="position:absolute;left:5613;top:4265;width:2835;height:625" coordorigin="5613,4265" coordsize="2835,625">
              <v:shape style="position:absolute;left:5613;top:4265;width:2835;height:625" coordorigin="5613,4265" coordsize="2835,625" path="m5613,4890l8448,4890,8448,4265,5613,4265,5613,4890e" filled="t" fillcolor="#FF0000" stroked="f">
                <v:path arrowok="t"/>
                <v:fill/>
              </v:shape>
            </v:group>
            <v:group style="position:absolute;left:9015;top:4265;width:4648;height:640" coordorigin="9015,4265" coordsize="4648,640">
              <v:shape style="position:absolute;left:9015;top:4265;width:4648;height:640" coordorigin="9015,4265" coordsize="4648,640" path="m9015,4905l13663,4905,13663,4265,9015,4265,9015,4905e" filled="t" fillcolor="#6699FF" stroked="f">
                <v:path arrowok="t"/>
                <v:fill/>
              </v:shape>
            </v:group>
            <v:group style="position:absolute;left:9015;top:4265;width:4648;height:640" coordorigin="9015,4265" coordsize="4648,640">
              <v:shape style="position:absolute;left:9015;top:4265;width:4648;height:640" coordorigin="9015,4265" coordsize="4648,640" path="m9015,4905l13663,4905,13663,4265,9015,4265,9015,4905xe" filled="f" stroked="t" strokeweight=".75pt" strokecolor="#FFCF00">
                <v:path arrowok="t"/>
              </v:shape>
            </v:group>
            <v:group style="position:absolute;left:1870;top:5853;width:9298;height:3290" coordorigin="1870,5853" coordsize="9298,3290">
              <v:shape style="position:absolute;left:1870;top:5853;width:9298;height:3290" coordorigin="1870,5853" coordsize="9298,3290" path="m1870,9143l11168,9143,11168,5853,1870,5853,1870,9143e" filled="t" fillcolor="#99CCFF" stroked="f">
                <v:path arrowok="t"/>
                <v:fill/>
              </v:shape>
            </v:group>
            <v:group style="position:absolute;left:0;top:4545;width:738;height:120" coordorigin="0,4545" coordsize="738,120">
              <v:shape style="position:absolute;left:0;top:4545;width:738;height:120" coordorigin="0,4545" coordsize="738,120" path="m618,4545l618,4665,718,4615,638,4615,638,4595,718,4595,618,4545e" filled="t" fillcolor="#000000" stroked="f">
                <v:path arrowok="t"/>
                <v:fill/>
              </v:shape>
              <v:shape style="position:absolute;left:0;top:4545;width:738;height:120" coordorigin="0,4545" coordsize="738,120" path="m618,4595l0,4595,0,4615,618,4615,618,4595e" filled="t" fillcolor="#000000" stroked="f">
                <v:path arrowok="t"/>
                <v:fill/>
              </v:shape>
              <v:shape style="position:absolute;left:0;top:4545;width:738;height:120" coordorigin="0,4545" coordsize="738,120" path="m718,4595l638,4595,638,4615,718,4615,738,4605,718,4595e" filled="t" fillcolor="#000000" stroked="f">
                <v:path arrowok="t"/>
                <v:fill/>
              </v:shape>
            </v:group>
            <v:group style="position:absolute;left:5045;top:4545;width:567;height:120" coordorigin="5045,4545" coordsize="567,120">
              <v:shape style="position:absolute;left:5045;top:4545;width:567;height:120" coordorigin="5045,4545" coordsize="567,120" path="m5492,4545l5492,4665,5592,4615,5512,4615,5512,4595,5592,4595,5492,4545e" filled="t" fillcolor="#000000" stroked="f">
                <v:path arrowok="t"/>
                <v:fill/>
              </v:shape>
              <v:shape style="position:absolute;left:5045;top:4545;width:567;height:120" coordorigin="5045,4545" coordsize="567,120" path="m5492,4595l5045,4595,5045,4615,5492,4615,5492,4595e" filled="t" fillcolor="#000000" stroked="f">
                <v:path arrowok="t"/>
                <v:fill/>
              </v:shape>
              <v:shape style="position:absolute;left:5045;top:4545;width:567;height:120" coordorigin="5045,4545" coordsize="567,120" path="m5592,4595l5512,4595,5512,4615,5592,4615,5612,4605,5592,4595e" filled="t" fillcolor="#000000" stroked="f">
                <v:path arrowok="t"/>
                <v:fill/>
              </v:shape>
            </v:group>
            <v:group style="position:absolute;left:13662;top:4545;width:738;height:120" coordorigin="13662,4545" coordsize="738,120">
              <v:shape style="position:absolute;left:13662;top:4545;width:738;height:120" coordorigin="13662,4545" coordsize="738,120" path="m14280,4545l14280,4665,14380,4615,14300,4615,14300,4595,14380,4595,14280,4545e" filled="t" fillcolor="#000000" stroked="f">
                <v:path arrowok="t"/>
                <v:fill/>
              </v:shape>
              <v:shape style="position:absolute;left:13662;top:4545;width:738;height:120" coordorigin="13662,4545" coordsize="738,120" path="m14280,4595l13662,4595,13662,4615,14280,4615,14280,4595e" filled="t" fillcolor="#000000" stroked="f">
                <v:path arrowok="t"/>
                <v:fill/>
              </v:shape>
              <v:shape style="position:absolute;left:13662;top:4545;width:738;height:120" coordorigin="13662,4545" coordsize="738,120" path="m14380,4595l14300,4595,14300,4615,14380,4615,14400,4605,14380,4595e" filled="t" fillcolor="#000000" stroked="f">
                <v:path arrowok="t"/>
                <v:fill/>
              </v:shape>
            </v:group>
            <v:group style="position:absolute;left:5780;top:4947;width:120;height:1133" coordorigin="5780,4947" coordsize="120,1133">
              <v:shape style="position:absolute;left:5780;top:4947;width:120;height:1133" coordorigin="5780,4947" coordsize="120,1133" path="m5830,5960l5780,5960,5840,6080,5890,5980,5830,5980,5830,5960e" filled="t" fillcolor="#000000" stroked="f">
                <v:path arrowok="t"/>
                <v:fill/>
              </v:shape>
              <v:shape style="position:absolute;left:5780;top:4947;width:120;height:1133" coordorigin="5780,4947" coordsize="120,1133" path="m5850,4947l5830,4947,5830,5980,5850,5980,5850,4947e" filled="t" fillcolor="#000000" stroked="f">
                <v:path arrowok="t"/>
                <v:fill/>
              </v:shape>
              <v:shape style="position:absolute;left:5780;top:4947;width:120;height:1133" coordorigin="5780,4947" coordsize="120,1133" path="m5900,5960l5850,5960,5850,5980,5890,5980,5900,5960e" filled="t" fillcolor="#000000" stroked="f">
                <v:path arrowok="t"/>
                <v:fill/>
              </v:shape>
            </v:group>
            <v:group style="position:absolute;left:8160;top:4947;width:120;height:2720" coordorigin="8160,4947" coordsize="120,2720">
              <v:shape style="position:absolute;left:8160;top:4947;width:120;height:2720" coordorigin="8160,4947" coordsize="120,2720" path="m8210,7547l8160,7547,8220,7667,8270,7568,8210,7568,8210,7547e" filled="t" fillcolor="#000000" stroked="f">
                <v:path arrowok="t"/>
                <v:fill/>
              </v:shape>
              <v:shape style="position:absolute;left:8160;top:4947;width:120;height:2720" coordorigin="8160,4947" coordsize="120,2720" path="m8230,4947l8210,4947,8210,7568,8230,7568,8230,4947e" filled="t" fillcolor="#000000" stroked="f">
                <v:path arrowok="t"/>
                <v:fill/>
              </v:shape>
              <v:shape style="position:absolute;left:8160;top:4947;width:120;height:2720" coordorigin="8160,4947" coordsize="120,2720" path="m8280,7547l8230,7547,8230,7568,8270,7568,8280,7547e" filled="t" fillcolor="#000000" stroked="f">
                <v:path arrowok="t"/>
                <v:fill/>
              </v:shape>
            </v:group>
            <v:group style="position:absolute;left:6232;top:4832;width:120;height:1248" coordorigin="6232,4832" coordsize="120,1248">
              <v:shape style="position:absolute;left:6232;top:4832;width:120;height:1248" coordorigin="6232,4832" coordsize="120,1248" path="m6302,4932l6282,4932,6282,6080,6302,6080,6302,4932e" filled="t" fillcolor="#000000" stroked="f">
                <v:path arrowok="t"/>
                <v:fill/>
              </v:shape>
              <v:shape style="position:absolute;left:6232;top:4832;width:120;height:1248" coordorigin="6232,4832" coordsize="120,1248" path="m6292,4832l6232,4952,6282,4952,6282,4932,6342,4932,6292,4832e" filled="t" fillcolor="#000000" stroked="f">
                <v:path arrowok="t"/>
                <v:fill/>
              </v:shape>
              <v:shape style="position:absolute;left:6232;top:4832;width:120;height:1248" coordorigin="6232,4832" coordsize="120,1248" path="m6342,4932l6302,4932,6302,4952,6352,4952,6342,4932e" filled="t" fillcolor="#000000" stroked="f">
                <v:path arrowok="t"/>
                <v:fill/>
              </v:shape>
            </v:group>
            <v:group style="position:absolute;left:8447;top:4545;width:568;height:120" coordorigin="8447,4545" coordsize="568,120">
              <v:shape style="position:absolute;left:8447;top:4545;width:568;height:120" coordorigin="8447,4545" coordsize="568,120" path="m8895,4545l8895,4665,8995,4615,8915,4615,8915,4595,8995,4595,8895,4545e" filled="t" fillcolor="#000000" stroked="f">
                <v:path arrowok="t"/>
                <v:fill/>
              </v:shape>
              <v:shape style="position:absolute;left:8447;top:4545;width:568;height:120" coordorigin="8447,4545" coordsize="568,120" path="m8895,4595l8447,4595,8447,4615,8895,4615,8895,4595e" filled="t" fillcolor="#000000" stroked="f">
                <v:path arrowok="t"/>
                <v:fill/>
              </v:shape>
              <v:shape style="position:absolute;left:8447;top:4545;width:568;height:120" coordorigin="8447,4545" coordsize="568,120" path="m8995,4595l8915,4595,8915,4615,8995,4615,9015,4605,8995,4595e" filled="t" fillcolor="#000000" stroked="f">
                <v:path arrowok="t"/>
                <v:fill/>
              </v:shape>
            </v:group>
            <v:group style="position:absolute;left:1078;top:8008;width:3458;height:2" coordorigin="1078,8008" coordsize="3458,2">
              <v:shape style="position:absolute;left:1078;top:8008;width:3458;height:2" coordorigin="1078,8008" coordsize="3458,0" path="m1078,8008l4535,8008e" filled="f" stroked="t" strokeweight=".75pt" strokecolor="#FF0000">
                <v:path arrowok="t"/>
                <v:stroke dashstyle="dash"/>
              </v:shape>
            </v:group>
            <v:group style="position:absolute;left:1018;top:4832;width:70;height:3175" coordorigin="1018,4832" coordsize="70,3175">
              <v:shape style="position:absolute;left:1018;top:4832;width:70;height:3175" coordorigin="1018,4832" coordsize="70,3175" path="m1088,7928l1068,7928,1068,8007,1088,8007,1088,7928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7787l1068,7787,1068,7868,1088,7868,1088,778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7648l1068,7648,1068,7727,1088,7727,1088,7648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7508l1068,7508,1068,7588,1088,7588,1088,7508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7367l1068,7367,1068,7448,1088,7448,1088,736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7228l1068,7228,1068,7307,1088,7307,1088,7228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7088l1068,7088,1068,7168,1088,7168,1088,7088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6947l1068,6947,1068,7028,1088,7028,1088,694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6808l1068,6808,1068,6887,1088,6887,1088,6808e" filled="t" fillcolor="#FF0000" stroked="f">
                <v:path arrowok="t"/>
                <v:fill/>
              </v:shape>
              <v:shape style="position:absolute;left:1018;top:4832;width:70;height:3175" coordorigin="1018,4832" coordsize="70,3175" path="m1068,6667l1068,6748,1088,6748,1088,6668,1068,666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6527l1068,6527,1068,6607,1088,6608,1088,652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6388l1068,6388,1068,6467,1088,6467,1088,6388e" filled="t" fillcolor="#FF0000" stroked="f">
                <v:path arrowok="t"/>
                <v:fill/>
              </v:shape>
              <v:shape style="position:absolute;left:1018;top:4832;width:70;height:3175" coordorigin="1018,4832" coordsize="70,3175" path="m1068,6247l1068,6328,1088,6328,1088,6248,1068,624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6107l1068,6107,1068,6187,1088,6188,1088,610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5968l1068,5968,1068,6047,1088,6047,1088,5968e" filled="t" fillcolor="#FF0000" stroked="f">
                <v:path arrowok="t"/>
                <v:fill/>
              </v:shape>
              <v:shape style="position:absolute;left:1018;top:4832;width:70;height:3175" coordorigin="1018,4832" coordsize="70,3175" path="m1068,5827l1068,5908,1088,5908,1088,5828,1068,582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5687l1068,5687,1068,5767,1088,5768,1088,5687e" filled="t" fillcolor="#FF0000" stroked="f">
                <v:path arrowok="t"/>
                <v:fill/>
              </v:shape>
              <v:shape style="position:absolute;left:1018;top:4832;width:70;height:3175" coordorigin="1018,4832" coordsize="70,3175" path="m1068,5547l1068,5628,1088,5628,1088,5548,1068,554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5407l1068,5407,1068,5487,1088,5488,1088,540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5268l1068,5268,1068,5347,1088,5347,1088,5268e" filled="t" fillcolor="#FF0000" stroked="f">
                <v:path arrowok="t"/>
                <v:fill/>
              </v:shape>
              <v:shape style="position:absolute;left:1018;top:4832;width:70;height:3175" coordorigin="1018,4832" coordsize="70,3175" path="m1068,5127l1068,5208,1088,5208,1088,5128,1068,5127e" filled="t" fillcolor="#FF0000" stroked="f">
                <v:path arrowok="t"/>
                <v:fill/>
              </v:shape>
              <v:shape style="position:absolute;left:1018;top:4832;width:70;height:3175" coordorigin="1018,4832" coordsize="70,3175" path="m1088,4987l1068,4987,1068,5067,1088,5068,1088,4987e" filled="t" fillcolor="#FF0000" stroked="f">
                <v:path arrowok="t"/>
                <v:fill/>
              </v:shape>
              <v:shape style="position:absolute;left:1018;top:4832;width:70;height:3175" coordorigin="1018,4832" coordsize="70,3175" path="m1078,4832l1018,4952,1138,4952,1078,4832e" filled="t" fillcolor="#FF0000" stroked="f">
                <v:path arrowok="t"/>
                <v:fill/>
              </v:shape>
            </v:group>
            <v:group style="position:absolute;left:5780;top:7215;width:120;height:452" coordorigin="5780,7215" coordsize="120,452">
              <v:shape style="position:absolute;left:5780;top:7215;width:120;height:452" coordorigin="5780,7215" coordsize="120,452" path="m5850,7587l5830,7587,5830,7667,5850,7667,5850,7587e" filled="t" fillcolor="#FF0000" stroked="f">
                <v:path arrowok="t"/>
                <v:fill/>
              </v:shape>
              <v:shape style="position:absolute;left:5780;top:7215;width:120;height:452" coordorigin="5780,7215" coordsize="120,452" path="m5850,7447l5830,7447,5830,7527,5850,7527,5850,7447e" filled="t" fillcolor="#FF0000" stroked="f">
                <v:path arrowok="t"/>
                <v:fill/>
              </v:shape>
              <v:shape style="position:absolute;left:5780;top:7215;width:120;height:452" coordorigin="5780,7215" coordsize="120,452" path="m5850,7315l5830,7315,5830,7387,5850,7387,5850,7315e" filled="t" fillcolor="#FF0000" stroked="f">
                <v:path arrowok="t"/>
                <v:fill/>
              </v:shape>
              <v:shape style="position:absolute;left:5780;top:7215;width:120;height:452" coordorigin="5780,7215" coordsize="120,452" path="m5840,7215l5780,7335,5830,7335,5830,7315,5890,7315,5840,7215e" filled="t" fillcolor="#FF0000" stroked="f">
                <v:path arrowok="t"/>
                <v:fill/>
              </v:shape>
              <v:shape style="position:absolute;left:5780;top:7215;width:120;height:452" coordorigin="5780,7215" coordsize="120,452" path="m5890,7315l5850,7315,5850,7335,5900,7335,5890,7315e" filled="t" fillcolor="#FF0000" stroked="f">
                <v:path arrowok="t"/>
                <v:fill/>
              </v:shape>
            </v:group>
            <v:group style="position:absolute;left:7592;top:4947;width:70;height:2720" coordorigin="7592,4947" coordsize="70,2720">
              <v:shape style="position:absolute;left:7592;top:4947;width:70;height:2720" coordorigin="7592,4947" coordsize="70,2720" path="m7662,7587l7642,7587,7642,7667,7662,7667,7662,758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7447l7642,7447,7642,7527,7662,7527,7662,744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7307l7642,7307,7642,7387,7662,7387,7662,730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7167l7642,7167,7642,7247,7662,7247,7662,716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7027l7642,7027,7642,7107,7662,7107,7662,702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887l7642,6887,7642,6967,7662,6967,7662,688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747l7642,6747,7642,6827,7662,6827,7662,674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607l7642,6607,7642,6687,7662,6687,7662,660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467l7642,6467,7642,6547,7662,6547,7662,646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327l7642,6327,7642,6407,7662,6407,7662,632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187l7642,6187,7642,6267,7662,6267,7662,618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6047l7642,6047,7642,6127,7662,6127,7662,604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907l7642,5907,7642,5987,7662,5987,7662,590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767l7642,5767,7642,5847,7662,5847,7662,576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627l7642,5627,7642,5707,7662,5707,7662,562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487l7642,5487,7642,5567,7662,5567,7662,548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347l7642,5347,7642,5427,7662,5427,7662,534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207l7642,5207,7642,5287,7662,5287,7662,5207e" filled="t" fillcolor="#FF0000" stroked="f">
                <v:path arrowok="t"/>
                <v:fill/>
              </v:shape>
              <v:shape style="position:absolute;left:7592;top:4947;width:70;height:2720" coordorigin="7592,4947" coordsize="70,2720" path="m7662,5067l7642,5067,7642,5147,7662,5147,7662,5067e" filled="t" fillcolor="#FF0000" stroked="f">
                <v:path arrowok="t"/>
                <v:fill/>
              </v:shape>
              <v:shape style="position:absolute;left:7592;top:4947;width:70;height:2720" coordorigin="7592,4947" coordsize="70,2720" path="m7652,4947l7592,5067,7712,5067,7652,4947e" filled="t" fillcolor="#FF0000" stroked="f">
                <v:path arrowok="t"/>
                <v:fill/>
              </v:shape>
            </v:group>
            <v:group style="position:absolute;left:10943;top:8008;width:1700;height:2" coordorigin="10943,8008" coordsize="1700,2">
              <v:shape style="position:absolute;left:10943;top:8008;width:1700;height:2" coordorigin="10943,8008" coordsize="1700,0" path="m10943,8008l12643,8008e" filled="f" stroked="t" strokeweight=".75pt" strokecolor="#FF0000">
                <v:path arrowok="t"/>
                <v:stroke dashstyle="dash"/>
              </v:shape>
            </v:group>
            <v:group style="position:absolute;left:12582;top:4832;width:70;height:3175" coordorigin="12582,4832" coordsize="70,3175">
              <v:shape style="position:absolute;left:12582;top:4832;width:70;height:3175" coordorigin="12582,4832" coordsize="70,3175" path="m12652,7928l12632,7928,12632,8007,12652,8007,12652,792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7787l12632,7787,12632,7868,12652,7868,12652,778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7648l12632,7648,12632,7727,12652,7727,12652,764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7508l12632,7508,12632,7588,12652,7588,12652,750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7367l12632,7367,12632,7448,12652,7448,12652,736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7228l12632,7228,12632,7307,12652,7307,12652,722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7088l12632,7088,12632,7168,12652,7168,12652,708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6947l12632,6947,12632,7028,12652,7028,12652,694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6808l12632,6808,12632,6887,12652,6887,12652,680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32,6667l12632,6748,12652,6748,12652,6668,12632,666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6527l12632,6527,12632,6607,12652,6608,12652,652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6388l12632,6388,12632,6467,12652,6467,12652,638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32,6247l12632,6328,12652,6328,12652,6248,12632,624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6107l12632,6107,12632,6187,12652,6188,12652,610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5968l12632,5968,12632,6047,12652,6047,12652,596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32,5827l12632,5908,12652,5908,12652,5828,12632,582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5687l12632,5687,12632,5767,12652,5768,12652,568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32,5547l12632,5628,12652,5628,12652,5548,12632,554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5407l12632,5407,12632,5487,12652,5488,12652,540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5268l12632,5268,12632,5347,12652,5347,12652,5268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32,5127l12632,5208,12652,5208,12652,5128,12632,512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52,4987l12632,4987,12632,5067,12652,5068,12652,4987e" filled="t" fillcolor="#FF0000" stroked="f">
                <v:path arrowok="t"/>
                <v:fill/>
              </v:shape>
              <v:shape style="position:absolute;left:12582;top:4832;width:70;height:3175" coordorigin="12582,4832" coordsize="70,3175" path="m12642,4832l12582,4952,12702,4952,12642,4832e" filled="t" fillcolor="#FF0000" stroked="f">
                <v:path arrowok="t"/>
                <v:fill/>
              </v:shape>
            </v:group>
            <v:group style="position:absolute;left:7312;top:1145;width:1363;height:120" coordorigin="7312,1145" coordsize="1363,120">
              <v:shape style="position:absolute;left:7312;top:1145;width:1363;height:120" coordorigin="7312,1145" coordsize="1363,120" path="m8555,1145l8555,1265,8655,1215,8575,1215,8575,1195,8655,1195,8555,1145e" filled="t" fillcolor="#000000" stroked="f">
                <v:path arrowok="t"/>
                <v:fill/>
              </v:shape>
              <v:shape style="position:absolute;left:7312;top:1145;width:1363;height:120" coordorigin="7312,1145" coordsize="1363,120" path="m8555,1195l7312,1195,7312,1215,8555,1215,8555,1195e" filled="t" fillcolor="#000000" stroked="f">
                <v:path arrowok="t"/>
                <v:fill/>
              </v:shape>
              <v:shape style="position:absolute;left:7312;top:1145;width:1363;height:120" coordorigin="7312,1145" coordsize="1363,120" path="m8655,1195l8575,1195,8575,1215,8655,1215,8675,1205,8655,1195e" filled="t" fillcolor="#000000" stroked="f">
                <v:path arrowok="t"/>
                <v:fill/>
              </v:shape>
            </v:group>
            <v:group style="position:absolute;left:7312;top:2215;width:1363;height:70" coordorigin="7312,2215" coordsize="1363,70">
              <v:shape style="position:absolute;left:7312;top:2215;width:1363;height:70" coordorigin="7312,2215" coordsize="1363,70" path="m7392,2215l7312,2215,7312,2235,7392,2235,739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7532,2215l7452,2215,7452,2235,7532,2235,753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7672,2215l7592,2215,7592,2235,7672,2235,767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7812,2215l7732,2215,7732,2235,7812,2235,781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7952,2215l7872,2215,7872,2235,7952,2235,795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8092,2215l8012,2215,8012,2235,8092,2235,809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8232,2215l8152,2215,8152,2235,8232,2235,823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8372,2215l8292,2215,8292,2235,8372,2235,837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8512,2215l8432,2215,8432,2235,8512,2235,8512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8555,2165l8555,2285,8655,2235,8572,2235,8572,2215,8655,2215,8555,2165e" filled="t" fillcolor="#FF0000" stroked="f">
                <v:path arrowok="t"/>
                <v:fill/>
              </v:shape>
              <v:shape style="position:absolute;left:7312;top:2215;width:1363;height:70" coordorigin="7312,2215" coordsize="1363,70" path="m8575,2215l8572,2215,8572,2235,8575,2235,8575,2215e" filled="t" fillcolor="#FF0000" stroked="f">
                <v:path arrowok="t"/>
                <v:fill/>
              </v:shape>
              <v:shape style="position:absolute;left:7312;top:2215;width:1363;height:70" coordorigin="7312,2215" coordsize="1363,70" path="m8655,2215l8575,2215,8575,2235,8655,2235,8675,2225,8655,2215e" filled="t" fillcolor="#FF0000" stroked="f">
                <v:path arrowok="t"/>
                <v:fill/>
              </v:shape>
            </v:group>
            <v:group style="position:absolute;left:2097;top:6080;width:5215;height:1115" coordorigin="2097,6080" coordsize="5215,1115">
              <v:shape style="position:absolute;left:2097;top:6080;width:5215;height:1115" coordorigin="2097,6080" coordsize="5215,1115" path="m2097,7195l7312,7195,7312,6080,2097,6080,2097,7195e" filled="t" fillcolor="#FFCF00" stroked="f">
                <v:path arrowok="t"/>
                <v:fill/>
              </v:shape>
            </v:group>
            <v:group style="position:absolute;left:2097;top:6080;width:5215;height:1115" coordorigin="2097,6080" coordsize="5215,1115">
              <v:shape style="position:absolute;left:2097;top:6080;width:5215;height:1115" coordorigin="2097,6080" coordsize="5215,1115" path="m2097,7195l7312,7195,7312,6080,2097,6080,2097,7195xe" filled="f" stroked="t" strokeweight=".75pt" strokecolor="#FFCF00">
                <v:path arrowok="t"/>
              </v:shape>
            </v:group>
            <v:group style="position:absolute;left:4535;top:7668;width:6408;height:630" coordorigin="4535,7668" coordsize="6408,630">
              <v:shape style="position:absolute;left:4535;top:7668;width:6408;height:630" coordorigin="4535,7668" coordsize="6408,630" path="m4535,8298l10943,8298,10943,7668,4535,7668,4535,8298e" filled="t" fillcolor="#FFCF00" stroked="f">
                <v:path arrowok="t"/>
                <v:fill/>
              </v:shape>
            </v:group>
            <v:group style="position:absolute;left:4535;top:7668;width:6408;height:630" coordorigin="4535,7668" coordsize="6408,630">
              <v:shape style="position:absolute;left:4535;top:7668;width:6408;height:630" coordorigin="4535,7668" coordsize="6408,630" path="m4535,8298l10943,8298,10943,7668,4535,7668,4535,8298xe" filled="f" stroked="t" strokeweight=".75pt" strokecolor="#FFCF00">
                <v:path arrowok="t"/>
              </v:shape>
            </v:group>
            <w10:wrap type="none"/>
          </v:group>
        </w:pic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0"/>
          <w:szCs w:val="40"/>
          <w:color w:val="333399"/>
          <w:spacing w:val="-1"/>
          <w:w w:val="100"/>
        </w:rPr>
        <w:t>O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0"/>
          <w:szCs w:val="40"/>
          <w:color w:val="333399"/>
          <w:spacing w:val="-2"/>
          <w:w w:val="100"/>
        </w:rPr>
        <w:t>A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CI</w:t>
      </w:r>
      <w:r>
        <w:rPr>
          <w:rFonts w:ascii="Tahoma" w:hAnsi="Tahoma" w:cs="Tahoma" w:eastAsia="Tahoma"/>
          <w:sz w:val="40"/>
          <w:szCs w:val="40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80" w:lineRule="exact"/>
        <w:ind w:left="8733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  <w:position w:val="-1"/>
        </w:rPr>
        <w:t>I</w:t>
      </w:r>
      <w:r>
        <w:rPr>
          <w:rFonts w:ascii="Tahoma" w:hAnsi="Tahoma" w:cs="Tahoma" w:eastAsia="Tahoma"/>
          <w:sz w:val="40"/>
          <w:szCs w:val="40"/>
          <w:color w:val="33339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40"/>
          <w:szCs w:val="40"/>
          <w:color w:val="333399"/>
          <w:spacing w:val="1"/>
          <w:w w:val="100"/>
          <w:position w:val="-1"/>
        </w:rPr>
        <w:t>R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  <w:position w:val="-1"/>
        </w:rPr>
        <w:t>UKCIJE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733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UP</w:t>
      </w:r>
      <w:r>
        <w:rPr>
          <w:rFonts w:ascii="Tahoma" w:hAnsi="Tahoma" w:cs="Tahoma" w:eastAsia="Tahoma"/>
          <w:sz w:val="40"/>
          <w:szCs w:val="40"/>
          <w:color w:val="333399"/>
          <w:spacing w:val="1"/>
          <w:w w:val="100"/>
        </w:rPr>
        <w:t>R</w:t>
      </w:r>
      <w:r>
        <w:rPr>
          <w:rFonts w:ascii="Tahoma" w:hAnsi="Tahoma" w:cs="Tahoma" w:eastAsia="Tahoma"/>
          <w:sz w:val="40"/>
          <w:szCs w:val="40"/>
          <w:color w:val="333399"/>
          <w:spacing w:val="-10"/>
          <w:w w:val="100"/>
        </w:rPr>
        <w:t>A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0"/>
          <w:szCs w:val="40"/>
          <w:color w:val="333399"/>
          <w:spacing w:val="19"/>
          <w:w w:val="100"/>
        </w:rPr>
        <w:t>L</w:t>
      </w:r>
      <w:r>
        <w:rPr>
          <w:rFonts w:ascii="Tahoma" w:hAnsi="Tahoma" w:cs="Tahoma" w:eastAsia="Tahoma"/>
          <w:sz w:val="40"/>
          <w:szCs w:val="40"/>
          <w:color w:val="333399"/>
          <w:spacing w:val="-2"/>
          <w:w w:val="100"/>
        </w:rPr>
        <w:t>J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0"/>
          <w:szCs w:val="40"/>
          <w:color w:val="333399"/>
          <w:spacing w:val="-1"/>
          <w:w w:val="100"/>
        </w:rPr>
        <w:t>Č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</w:rPr>
        <w:t>KI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66" w:lineRule="exact"/>
        <w:ind w:left="8733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  <w:position w:val="-2"/>
        </w:rPr>
        <w:t>SI</w:t>
      </w:r>
      <w:r>
        <w:rPr>
          <w:rFonts w:ascii="Tahoma" w:hAnsi="Tahoma" w:cs="Tahoma" w:eastAsia="Tahoma"/>
          <w:sz w:val="40"/>
          <w:szCs w:val="40"/>
          <w:color w:val="333399"/>
          <w:spacing w:val="-2"/>
          <w:w w:val="100"/>
          <w:position w:val="-2"/>
        </w:rPr>
        <w:t>G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  <w:position w:val="-2"/>
        </w:rPr>
        <w:t>N</w:t>
      </w:r>
      <w:r>
        <w:rPr>
          <w:rFonts w:ascii="Tahoma" w:hAnsi="Tahoma" w:cs="Tahoma" w:eastAsia="Tahoma"/>
          <w:sz w:val="40"/>
          <w:szCs w:val="40"/>
          <w:color w:val="333399"/>
          <w:spacing w:val="-2"/>
          <w:w w:val="100"/>
          <w:position w:val="-2"/>
        </w:rPr>
        <w:t>A</w:t>
      </w:r>
      <w:r>
        <w:rPr>
          <w:rFonts w:ascii="Tahoma" w:hAnsi="Tahoma" w:cs="Tahoma" w:eastAsia="Tahoma"/>
          <w:sz w:val="40"/>
          <w:szCs w:val="40"/>
          <w:color w:val="333399"/>
          <w:spacing w:val="0"/>
          <w:w w:val="100"/>
          <w:position w:val="-2"/>
        </w:rPr>
        <w:t>LI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1" w:lineRule="exact"/>
        <w:ind w:left="510" w:right="-20"/>
        <w:jc w:val="left"/>
        <w:tabs>
          <w:tab w:pos="5200" w:val="left"/>
          <w:tab w:pos="8880" w:val="left"/>
        </w:tabs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ULAZ</w:t>
      </w:r>
      <w:r>
        <w:rPr>
          <w:rFonts w:ascii="Tahoma" w:hAnsi="Tahoma" w:cs="Tahoma" w:eastAsia="Tahoma"/>
          <w:sz w:val="40"/>
          <w:szCs w:val="40"/>
          <w:spacing w:val="2"/>
          <w:w w:val="100"/>
          <w:b/>
          <w:bCs/>
          <w:position w:val="-2"/>
        </w:rPr>
        <w:t>N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E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J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2"/>
        </w:rPr>
        <w:t>E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DINICE</w:t>
        <w:tab/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MEMORIJA</w:t>
        <w:tab/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IZ</w:t>
      </w:r>
      <w:r>
        <w:rPr>
          <w:rFonts w:ascii="Tahoma" w:hAnsi="Tahoma" w:cs="Tahoma" w:eastAsia="Tahoma"/>
          <w:sz w:val="40"/>
          <w:szCs w:val="40"/>
          <w:spacing w:val="2"/>
          <w:w w:val="100"/>
          <w:b/>
          <w:bCs/>
          <w:position w:val="-2"/>
        </w:rPr>
        <w:t>L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AZNE</w:t>
      </w:r>
      <w:r>
        <w:rPr>
          <w:rFonts w:ascii="Tahoma" w:hAnsi="Tahoma" w:cs="Tahoma" w:eastAsia="Tahoma"/>
          <w:sz w:val="40"/>
          <w:szCs w:val="40"/>
          <w:spacing w:val="-4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J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2"/>
        </w:rPr>
        <w:t>E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DINI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2"/>
        </w:rPr>
        <w:t>C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E</w:t>
      </w:r>
      <w:r>
        <w:rPr>
          <w:rFonts w:ascii="Tahoma" w:hAnsi="Tahoma" w:cs="Tahoma" w:eastAsia="Tahoma"/>
          <w:sz w:val="40"/>
          <w:szCs w:val="4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5" w:lineRule="exact"/>
        <w:ind w:left="1702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1"/>
        </w:rPr>
        <w:t>R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ITMETIČK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-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LO</w:t>
      </w:r>
      <w:r>
        <w:rPr>
          <w:rFonts w:ascii="Tahoma" w:hAnsi="Tahoma" w:cs="Tahoma" w:eastAsia="Tahoma"/>
          <w:sz w:val="40"/>
          <w:szCs w:val="40"/>
          <w:spacing w:val="-1"/>
          <w:w w:val="100"/>
          <w:b/>
          <w:bCs/>
          <w:position w:val="-1"/>
        </w:rPr>
        <w:t>G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Č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0"/>
          <w:szCs w:val="40"/>
          <w:spacing w:val="0"/>
          <w:w w:val="100"/>
          <w:position w:val="0"/>
        </w:rPr>
      </w:r>
    </w:p>
    <w:p>
      <w:pPr>
        <w:spacing w:before="0" w:after="0" w:line="466" w:lineRule="exact"/>
        <w:ind w:left="1702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J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2"/>
        </w:rPr>
        <w:t>E</w:t>
      </w:r>
      <w:r>
        <w:rPr>
          <w:rFonts w:ascii="Tahoma" w:hAnsi="Tahoma" w:cs="Tahoma" w:eastAsia="Tahoma"/>
          <w:sz w:val="40"/>
          <w:szCs w:val="40"/>
          <w:spacing w:val="-1"/>
          <w:w w:val="100"/>
          <w:b/>
          <w:bCs/>
          <w:position w:val="-2"/>
        </w:rPr>
        <w:t>D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INI</w:t>
      </w:r>
      <w:r>
        <w:rPr>
          <w:rFonts w:ascii="Tahoma" w:hAnsi="Tahoma" w:cs="Tahoma" w:eastAsia="Tahoma"/>
          <w:sz w:val="40"/>
          <w:szCs w:val="40"/>
          <w:spacing w:val="-3"/>
          <w:w w:val="100"/>
          <w:b/>
          <w:bCs/>
          <w:position w:val="-2"/>
        </w:rPr>
        <w:t>C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A</w:t>
      </w:r>
      <w:r>
        <w:rPr>
          <w:rFonts w:ascii="Tahoma" w:hAnsi="Tahoma" w:cs="Tahoma" w:eastAsia="Tahoma"/>
          <w:sz w:val="40"/>
          <w:szCs w:val="4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(AL</w:t>
      </w:r>
      <w:r>
        <w:rPr>
          <w:rFonts w:ascii="Tahoma" w:hAnsi="Tahoma" w:cs="Tahoma" w:eastAsia="Tahoma"/>
          <w:sz w:val="40"/>
          <w:szCs w:val="40"/>
          <w:spacing w:val="-1"/>
          <w:w w:val="100"/>
          <w:b/>
          <w:bCs/>
          <w:position w:val="-2"/>
        </w:rPr>
        <w:t>U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2"/>
        </w:rPr>
        <w:t>)</w:t>
      </w:r>
      <w:r>
        <w:rPr>
          <w:rFonts w:ascii="Tahoma" w:hAnsi="Tahoma" w:cs="Tahoma" w:eastAsia="Tahoma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75" w:lineRule="exact"/>
        <w:ind w:left="4140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UPR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V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1"/>
        </w:rPr>
        <w:t>L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JAČ</w:t>
      </w:r>
      <w:r>
        <w:rPr>
          <w:rFonts w:ascii="Tahoma" w:hAnsi="Tahoma" w:cs="Tahoma" w:eastAsia="Tahoma"/>
          <w:sz w:val="40"/>
          <w:szCs w:val="40"/>
          <w:spacing w:val="-1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J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DI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1"/>
        </w:rPr>
        <w:t>N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ICA</w:t>
      </w:r>
      <w:r>
        <w:rPr>
          <w:rFonts w:ascii="Tahoma" w:hAnsi="Tahoma" w:cs="Tahoma" w:eastAsia="Tahoma"/>
          <w:sz w:val="40"/>
          <w:szCs w:val="40"/>
          <w:spacing w:val="-6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(C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1"/>
        </w:rPr>
        <w:t>U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1"/>
        </w:rPr>
        <w:t>)</w:t>
      </w:r>
      <w:r>
        <w:rPr>
          <w:rFonts w:ascii="Tahoma" w:hAnsi="Tahoma" w:cs="Tahoma" w:eastAsia="Tahoma"/>
          <w:sz w:val="40"/>
          <w:szCs w:val="4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9" w:lineRule="exact"/>
        <w:ind w:left="2269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3"/>
        </w:rPr>
        <w:t>PROCE</w:t>
      </w:r>
      <w:r>
        <w:rPr>
          <w:rFonts w:ascii="Tahoma" w:hAnsi="Tahoma" w:cs="Tahoma" w:eastAsia="Tahoma"/>
          <w:sz w:val="40"/>
          <w:szCs w:val="40"/>
          <w:spacing w:val="1"/>
          <w:w w:val="100"/>
          <w:b/>
          <w:bCs/>
          <w:position w:val="-3"/>
        </w:rPr>
        <w:t>S</w:t>
      </w:r>
      <w:r>
        <w:rPr>
          <w:rFonts w:ascii="Tahoma" w:hAnsi="Tahoma" w:cs="Tahoma" w:eastAsia="Tahoma"/>
          <w:sz w:val="40"/>
          <w:szCs w:val="40"/>
          <w:spacing w:val="-2"/>
          <w:w w:val="100"/>
          <w:b/>
          <w:bCs/>
          <w:position w:val="-3"/>
        </w:rPr>
        <w:t>O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3"/>
        </w:rPr>
        <w:t>R</w:t>
      </w:r>
      <w:r>
        <w:rPr>
          <w:rFonts w:ascii="Tahoma" w:hAnsi="Tahoma" w:cs="Tahoma" w:eastAsia="Tahoma"/>
          <w:sz w:val="40"/>
          <w:szCs w:val="40"/>
          <w:spacing w:val="-7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spacing w:val="0"/>
          <w:w w:val="100"/>
          <w:b/>
          <w:bCs/>
          <w:position w:val="-3"/>
        </w:rPr>
        <w:t>(CPU)</w:t>
      </w:r>
      <w:r>
        <w:rPr>
          <w:rFonts w:ascii="Tahoma" w:hAnsi="Tahoma" w:cs="Tahoma" w:eastAsia="Tahoma"/>
          <w:sz w:val="40"/>
          <w:szCs w:val="4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6</w:t>
      </w:r>
    </w:p>
    <w:p>
      <w:pPr>
        <w:jc w:val="left"/>
        <w:spacing w:after="0"/>
        <w:sectPr>
          <w:pgSz w:w="14400" w:h="10800" w:orient="landscape"/>
          <w:pgMar w:top="6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88" coordorigin="0,0" coordsize="14400,10800">
            <v:shape style="position:absolute;left:0;top:0;width:14400;height:10800" type="#_x0000_t75">
              <v:imagedata r:id="rId6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6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62" o:title=""/>
              </v:shape>
              <v:shape style="position:absolute;left:200;top:2280;width:883;height:665" type="#_x0000_t75">
                <v:imagedata r:id="rId6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64" o:title=""/>
              </v:shape>
              <v:shape style="position:absolute;left:10068;top:782;width:2969;height:2460" type="#_x0000_t75">
                <v:imagedata r:id="rId65" o:title=""/>
              </v:shape>
              <v:shape style="position:absolute;left:10375;top:1091;width:2042;height:1533" type="#_x0000_t75">
                <v:imagedata r:id="rId66" o:title=""/>
              </v:shape>
              <v:shape style="position:absolute;left:10747;top:5887;width:2969;height:2969" type="#_x0000_t75">
                <v:imagedata r:id="rId67" o:title=""/>
              </v:shape>
              <v:shape style="position:absolute;left:11056;top:6194;width:2042;height:2043" type="#_x0000_t75">
                <v:imagedata r:id="rId6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342" w:right="-20"/>
        <w:jc w:val="left"/>
        <w:tabs>
          <w:tab w:pos="8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Ula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ni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  <w:position w:val="-1"/>
        </w:rPr>
        <w:t>ureĎaji</w:t>
      </w:r>
      <w:r>
        <w:rPr>
          <w:rFonts w:ascii="Tahoma" w:hAnsi="Tahoma" w:cs="Tahoma" w:eastAsia="Tahoma"/>
          <w:sz w:val="48"/>
          <w:szCs w:val="48"/>
          <w:color w:val="333399"/>
          <w:spacing w:val="4"/>
          <w:w w:val="96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un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s</w:t>
      </w:r>
      <w:r>
        <w:rPr>
          <w:rFonts w:ascii="Tahoma" w:hAnsi="Tahoma" w:cs="Tahoma" w:eastAsia="Tahoma"/>
          <w:sz w:val="48"/>
          <w:szCs w:val="48"/>
          <w:color w:val="FF0000"/>
          <w:spacing w:val="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podataka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una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miš,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8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ica,</w:t>
      </w:r>
      <w:r>
        <w:rPr>
          <w:rFonts w:ascii="Tahoma" w:hAnsi="Tahoma" w:cs="Tahoma" w:eastAsia="Tahoma"/>
          <w:sz w:val="48"/>
          <w:szCs w:val="48"/>
          <w:color w:val="333399"/>
          <w:spacing w:val="-2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mikr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n,</w:t>
      </w:r>
      <w:r>
        <w:rPr>
          <w:rFonts w:ascii="Tahoma" w:hAnsi="Tahoma" w:cs="Tahoma" w:eastAsia="Tahoma"/>
          <w:sz w:val="48"/>
          <w:szCs w:val="48"/>
          <w:color w:val="333399"/>
          <w:spacing w:val="-2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skener,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amera.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2" w:right="-20"/>
        <w:jc w:val="left"/>
        <w:tabs>
          <w:tab w:pos="8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Izlazni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</w:rPr>
        <w:t>ur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</w:rPr>
        <w:t>Ďa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  <w:b/>
          <w:bCs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1"/>
          <w:w w:val="96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prik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z</w:t>
      </w:r>
      <w:r>
        <w:rPr>
          <w:rFonts w:ascii="Tahoma" w:hAnsi="Tahoma" w:cs="Tahoma" w:eastAsia="Tahoma"/>
          <w:sz w:val="48"/>
          <w:szCs w:val="48"/>
          <w:color w:val="FF0000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rezultata</w:t>
      </w:r>
      <w:r>
        <w:rPr>
          <w:rFonts w:ascii="Tahoma" w:hAnsi="Tahoma" w:cs="Tahoma" w:eastAsia="Tahoma"/>
          <w:sz w:val="48"/>
          <w:szCs w:val="48"/>
          <w:color w:val="FF0000"/>
          <w:spacing w:val="-1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rade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r,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8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učn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ci,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sač...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2" w:right="-20"/>
        <w:jc w:val="left"/>
        <w:tabs>
          <w:tab w:pos="8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morija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pohranu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odataka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" w:right="52"/>
        <w:jc w:val="center"/>
        <w:tabs>
          <w:tab w:pos="1320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7</w:t>
      </w:r>
    </w:p>
    <w:p>
      <w:pPr>
        <w:jc w:val="center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87" coordorigin="0,0" coordsize="14400,10800">
            <v:shape style="position:absolute;left:0;top:0;width:14400;height:10800" type="#_x0000_t75">
              <v:imagedata r:id="rId69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70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71" o:title=""/>
              </v:shape>
              <v:shape style="position:absolute;left:200;top:2280;width:883;height:665" type="#_x0000_t75">
                <v:imagedata r:id="rId72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73" o:title="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9" w:lineRule="exact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56"/>
          <w:szCs w:val="56"/>
        </w:rPr>
      </w:pPr>
      <w:rPr/>
      <w:r>
        <w:rPr>
          <w:rFonts w:ascii="Wingdings" w:hAnsi="Wingdings" w:cs="Wingdings" w:eastAsia="Wingdings"/>
          <w:sz w:val="33"/>
          <w:szCs w:val="33"/>
          <w:color w:val="3333CC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33"/>
          <w:szCs w:val="33"/>
          <w:color w:val="3333CC"/>
          <w:spacing w:val="-328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33"/>
          <w:szCs w:val="33"/>
          <w:color w:val="3333CC"/>
          <w:spacing w:val="-328"/>
          <w:w w:val="100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1"/>
        </w:rPr>
        <w:t>Procesor</w:t>
      </w:r>
      <w:r>
        <w:rPr>
          <w:rFonts w:ascii="Tahoma" w:hAnsi="Tahoma" w:cs="Tahoma" w:eastAsia="Tahoma"/>
          <w:sz w:val="56"/>
          <w:szCs w:val="56"/>
          <w:color w:val="333399"/>
          <w:spacing w:val="-25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56"/>
          <w:szCs w:val="56"/>
          <w:color w:val="333399"/>
          <w:spacing w:val="2"/>
          <w:w w:val="100"/>
          <w:b/>
          <w:bCs/>
          <w:position w:val="-1"/>
        </w:rPr>
        <w:t>(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1"/>
        </w:rPr>
        <w:t>CPU)</w:t>
      </w:r>
      <w:r>
        <w:rPr>
          <w:rFonts w:ascii="Tahoma" w:hAnsi="Tahoma" w:cs="Tahoma" w:eastAsia="Tahoma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kom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a,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sm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eštena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matičn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oči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kućištu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z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vrš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van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j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nar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db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,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bradu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podataka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ALU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97"/>
          <w:b/>
          <w:bCs/>
        </w:rPr>
        <w:t>provoĎenje</w:t>
      </w:r>
      <w:r>
        <w:rPr>
          <w:rFonts w:ascii="Tahoma" w:hAnsi="Tahoma" w:cs="Tahoma" w:eastAsia="Tahoma"/>
          <w:sz w:val="48"/>
          <w:szCs w:val="48"/>
          <w:color w:val="FF0000"/>
          <w:spacing w:val="6"/>
          <w:w w:val="97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aritmeti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kih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logi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kih</w:t>
      </w:r>
      <w:r>
        <w:rPr>
          <w:rFonts w:ascii="Tahoma" w:hAnsi="Tahoma" w:cs="Tahoma" w:eastAsia="Tahoma"/>
          <w:sz w:val="48"/>
          <w:szCs w:val="48"/>
          <w:color w:val="FF0000"/>
          <w:spacing w:val="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operacija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1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upravljanje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8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844" w:lineRule="exact"/>
        <w:ind w:left="170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86" coordorigin="0,0" coordsize="14400,10800">
            <v:shape style="position:absolute;left:0;top:0;width:14400;height:10800" type="#_x0000_t75">
              <v:imagedata r:id="rId7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7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76" o:title=""/>
              </v:shape>
              <v:shape style="position:absolute;left:200;top:2280;width:883;height:665" type="#_x0000_t75">
                <v:imagedata r:id="rId7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78" o:title=""/>
              </v:shape>
              <v:shape style="position:absolute;left:283;top:4040;width:13862;height:5330" type="#_x0000_t75">
                <v:imagedata r:id="rId79" o:title=""/>
              </v:shape>
            </v:group>
            <w10:wrap type="none"/>
          </v:group>
        </w:pic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2"/>
        </w:rPr>
        <w:t>Ponavljanje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351" w:right="-20"/>
        <w:jc w:val="left"/>
        <w:rPr>
          <w:rFonts w:ascii="Tahoma" w:hAnsi="Tahoma" w:cs="Tahoma" w:eastAsia="Tahoma"/>
          <w:sz w:val="56"/>
          <w:szCs w:val="56"/>
        </w:rPr>
      </w:pPr>
      <w:rPr/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</w:rPr>
        <w:t>(Gener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</w:rPr>
        <w:t>a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</w:rPr>
        <w:t>cije</w:t>
      </w:r>
      <w:r>
        <w:rPr>
          <w:rFonts w:ascii="Tahoma" w:hAnsi="Tahoma" w:cs="Tahoma" w:eastAsia="Tahoma"/>
          <w:sz w:val="56"/>
          <w:szCs w:val="56"/>
          <w:color w:val="333399"/>
          <w:spacing w:val="-25"/>
          <w:w w:val="100"/>
          <w:b/>
          <w:bCs/>
        </w:rPr>
        <w:t> 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</w:rPr>
        <w:t>raču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</w:rPr>
        <w:t>n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</w:rPr>
        <w:t>l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</w:rPr>
        <w:t>a)</w:t>
      </w:r>
      <w:r>
        <w:rPr>
          <w:rFonts w:ascii="Tahoma" w:hAnsi="Tahoma" w:cs="Tahoma" w:eastAsia="Tahoma"/>
          <w:sz w:val="56"/>
          <w:szCs w:val="5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132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9</w:t>
      </w:r>
    </w:p>
    <w:p>
      <w:pPr>
        <w:jc w:val="left"/>
        <w:spacing w:after="0"/>
        <w:sectPr>
          <w:pgSz w:w="14400" w:h="10800" w:orient="landscape"/>
          <w:pgMar w:top="86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85" coordorigin="0,0" coordsize="14400,10800">
            <v:shape style="position:absolute;left:0;top:0;width:14400;height:10800" type="#_x0000_t75">
              <v:imagedata r:id="rId8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8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82" o:title=""/>
              </v:shape>
              <v:shape style="position:absolute;left:200;top:2280;width:883;height:665" type="#_x0000_t75">
                <v:imagedata r:id="rId8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84" o:title=""/>
              </v:shape>
              <v:shape style="position:absolute;left:8366;top:1010;width:4094;height:3518" type="#_x0000_t75">
                <v:imagedata r:id="rId85" o:title=""/>
              </v:shape>
              <v:shape style="position:absolute;left:8674;top:1318;width:3168;height:2592" type="#_x0000_t75">
                <v:imagedata r:id="rId8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88" w:lineRule="exact"/>
        <w:ind w:left="3852" w:right="-20"/>
        <w:jc w:val="left"/>
        <w:rPr>
          <w:rFonts w:ascii="Tahoma" w:hAnsi="Tahoma" w:cs="Tahoma" w:eastAsia="Tahoma"/>
          <w:sz w:val="80"/>
          <w:szCs w:val="80"/>
        </w:rPr>
      </w:pPr>
      <w:rPr/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1"/>
        </w:rPr>
        <w:t>Procesor</w:t>
      </w:r>
      <w:r>
        <w:rPr>
          <w:rFonts w:ascii="Tahoma" w:hAnsi="Tahoma" w:cs="Tahoma" w:eastAsia="Tahoma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središnji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io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CP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Central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Proce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sing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it,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“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moza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”)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raĎ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-5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upra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lja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svim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cesima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računalu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uz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osno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dijelove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1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sadrži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niz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RE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G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ISTARA</w:t>
      </w:r>
      <w:r>
        <w:rPr>
          <w:rFonts w:ascii="Tahoma" w:hAnsi="Tahoma" w:cs="Tahoma" w:eastAsia="Tahoma"/>
          <w:sz w:val="48"/>
          <w:szCs w:val="48"/>
          <w:color w:val="FF0000"/>
          <w:spacing w:val="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4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jima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vremeno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hra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juju</w:t>
      </w:r>
      <w:r>
        <w:rPr>
          <w:rFonts w:ascii="Tahoma" w:hAnsi="Tahoma" w:cs="Tahoma" w:eastAsia="Tahoma"/>
          <w:sz w:val="48"/>
          <w:szCs w:val="48"/>
          <w:color w:val="333399"/>
          <w:spacing w:val="-3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daci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radi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ritmu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reĎuje</w:t>
      </w:r>
      <w:r>
        <w:rPr>
          <w:rFonts w:ascii="Tahoma" w:hAnsi="Tahoma" w:cs="Tahoma" w:eastAsia="Tahoma"/>
          <w:sz w:val="48"/>
          <w:szCs w:val="48"/>
          <w:color w:val="333399"/>
          <w:spacing w:val="-59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GENERA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OR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TAK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614" w:right="-20"/>
        <w:jc w:val="left"/>
        <w:tabs>
          <w:tab w:pos="135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10</w:t>
      </w:r>
    </w:p>
    <w:p>
      <w:pPr>
        <w:jc w:val="left"/>
        <w:spacing w:after="0"/>
        <w:sectPr>
          <w:pgSz w:w="14400" w:h="10800" w:orient="landscape"/>
          <w:pgMar w:top="980" w:bottom="0" w:left="40" w:right="10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84" coordorigin="0,0" coordsize="14400,10800">
            <v:shape style="position:absolute;left:0;top:0;width:14400;height:10800" type="#_x0000_t75">
              <v:imagedata r:id="rId8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8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89" o:title=""/>
              </v:shape>
              <v:shape style="position:absolute;left:200;top:2280;width:883;height:665" type="#_x0000_t75">
                <v:imagedata r:id="rId9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91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24" w:lineRule="exact"/>
        <w:ind w:left="2671" w:right="-20"/>
        <w:jc w:val="left"/>
        <w:rPr>
          <w:rFonts w:ascii="Tahoma" w:hAnsi="Tahoma" w:cs="Tahoma" w:eastAsia="Tahoma"/>
          <w:sz w:val="64"/>
          <w:szCs w:val="64"/>
        </w:rPr>
      </w:pPr>
      <w:rPr/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1"/>
        </w:rPr>
        <w:t>Karak</w:t>
      </w:r>
      <w:r>
        <w:rPr>
          <w:rFonts w:ascii="Tahoma" w:hAnsi="Tahoma" w:cs="Tahoma" w:eastAsia="Tahoma"/>
          <w:sz w:val="64"/>
          <w:szCs w:val="64"/>
          <w:color w:val="333399"/>
          <w:spacing w:val="-2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1"/>
        </w:rPr>
        <w:t>er</w:t>
      </w:r>
      <w:r>
        <w:rPr>
          <w:rFonts w:ascii="Tahoma" w:hAnsi="Tahoma" w:cs="Tahoma" w:eastAsia="Tahoma"/>
          <w:sz w:val="64"/>
          <w:szCs w:val="64"/>
          <w:color w:val="333399"/>
          <w:spacing w:val="-3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1"/>
        </w:rPr>
        <w:t>sti</w:t>
      </w:r>
      <w:r>
        <w:rPr>
          <w:rFonts w:ascii="Tahoma" w:hAnsi="Tahoma" w:cs="Tahoma" w:eastAsia="Tahoma"/>
          <w:sz w:val="64"/>
          <w:szCs w:val="64"/>
          <w:color w:val="333399"/>
          <w:spacing w:val="-3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64"/>
          <w:szCs w:val="64"/>
          <w:color w:val="333399"/>
          <w:spacing w:val="-9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1"/>
        </w:rPr>
        <w:t>procesora:</w:t>
      </w:r>
      <w:r>
        <w:rPr>
          <w:rFonts w:ascii="Tahoma" w:hAnsi="Tahoma" w:cs="Tahoma" w:eastAsia="Tahoma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1.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Takt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rada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(radna</w:t>
      </w:r>
      <w:r>
        <w:rPr>
          <w:rFonts w:ascii="Tahoma" w:hAnsi="Tahoma" w:cs="Tahoma" w:eastAsia="Tahoma"/>
          <w:sz w:val="48"/>
          <w:szCs w:val="48"/>
          <w:color w:val="FF0000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frekvenc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esora):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4" w:right="-20"/>
        <w:jc w:val="left"/>
        <w:tabs>
          <w:tab w:pos="14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reĎuje</w:t>
      </w:r>
      <w:r>
        <w:rPr>
          <w:rFonts w:ascii="Tahoma" w:hAnsi="Tahoma" w:cs="Tahoma" w:eastAsia="Tahoma"/>
          <w:sz w:val="48"/>
          <w:szCs w:val="48"/>
          <w:color w:val="333399"/>
          <w:spacing w:val="-6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inu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cesora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4" w:right="-20"/>
        <w:jc w:val="left"/>
        <w:tabs>
          <w:tab w:pos="14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hercima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(H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),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danas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MHz,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Hz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4" w:right="-20"/>
        <w:jc w:val="left"/>
        <w:tabs>
          <w:tab w:pos="14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uje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cik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usa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edn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seku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4" w:right="-20"/>
        <w:jc w:val="left"/>
        <w:tabs>
          <w:tab w:pos="14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mjer: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ako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frekvencija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1.5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GHz,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9" w:lineRule="exact"/>
        <w:ind w:left="13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5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  <w:position w:val="-3"/>
        </w:rPr>
        <w:t>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10</w:t>
      </w:r>
      <w:r>
        <w:rPr>
          <w:rFonts w:ascii="Tahoma" w:hAnsi="Tahoma" w:cs="Tahoma" w:eastAsia="Tahoma"/>
          <w:sz w:val="32"/>
          <w:szCs w:val="32"/>
          <w:color w:val="333399"/>
          <w:spacing w:val="0"/>
          <w:w w:val="100"/>
          <w:position w:val="12"/>
        </w:rPr>
        <w:t>9</w:t>
      </w:r>
      <w:r>
        <w:rPr>
          <w:rFonts w:ascii="Tahoma" w:hAnsi="Tahoma" w:cs="Tahoma" w:eastAsia="Tahoma"/>
          <w:sz w:val="32"/>
          <w:szCs w:val="32"/>
          <w:color w:val="333399"/>
          <w:spacing w:val="-3"/>
          <w:w w:val="100"/>
          <w:position w:val="1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cik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usa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(Pent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um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4)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11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39.860001pt;margin-top:182.160004pt;width:423.72pt;height:220.5pt;mso-position-horizontal-relative:page;mso-position-vertical-relative:page;z-index:-4081" coordorigin="2797,3643" coordsize="8474,4410">
            <v:group style="position:absolute;left:3845;top:3676;width:7358;height:2" coordorigin="3845,3676" coordsize="7358,2">
              <v:shape style="position:absolute;left:3845;top:3676;width:7358;height:2" coordorigin="3845,3676" coordsize="7358,0" path="m3845,3676l11203,3676e" filled="f" stroked="t" strokeweight="1.44pt" strokecolor="#CCCCCC">
                <v:path arrowok="t"/>
              </v:shape>
            </v:group>
            <v:group style="position:absolute;left:2851;top:7999;width:8359;height:2" coordorigin="2851,7999" coordsize="8359,2">
              <v:shape style="position:absolute;left:2851;top:7999;width:8359;height:2" coordorigin="2851,7999" coordsize="8359,0" path="m2851,7999l11210,7999e" filled="f" stroked="t" strokeweight="5.4pt" strokecolor="#747474">
                <v:path arrowok="t"/>
              </v:shape>
            </v:group>
            <v:group style="position:absolute;left:11228;top:3686;width:2;height:4306" coordorigin="11228,3686" coordsize="2,4306">
              <v:shape style="position:absolute;left:11228;top:3686;width:2;height:4306" coordorigin="11228,3686" coordsize="0,4306" path="m11228,7992l11228,3686e" filled="f" stroked="t" strokeweight="4.32pt" strokecolor="#777777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5.920027pt;height:83.52pt;mso-position-horizontal-relative:char;mso-position-vertical-relative:line" type="#_x0000_t75">
            <v:imagedata r:id="rId9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2824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126.720001pt;margin-top:-7.803277pt;width:.1pt;height:216pt;mso-position-horizontal-relative:page;mso-position-vertical-relative:paragraph;z-index:-4082" coordorigin="2534,-156" coordsize="2,4320">
            <v:shape style="position:absolute;left:2534;top:-156;width:2;height:4320" coordorigin="2534,-156" coordsize="0,4320" path="m2534,4164l2534,-156e" filled="f" stroked="t" strokeweight="2.16pt" strokecolor="#AFAFAF">
              <v:path arrowok="t"/>
            </v:shape>
          </v:group>
          <w10:wrap type="none"/>
        </w:pict>
      </w:r>
      <w:r>
        <w:rPr/>
        <w:pict>
          <v:group style="position:absolute;margin-left:570.23999pt;margin-top:-49.563278pt;width:114.12pt;height:.1pt;mso-position-horizontal-relative:page;mso-position-vertical-relative:paragraph;z-index:-4080" coordorigin="11405,-991" coordsize="2282,2">
            <v:shape style="position:absolute;left:11405;top:-991;width:2282;height:2" coordorigin="11405,-991" coordsize="2282,0" path="m11405,-991l13687,-991e" filled="f" stroked="t" strokeweight="1.8pt" strokecolor="#C3C3C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22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7"/>
          <w:w w:val="102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9"/>
          <w:w w:val="10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5"/>
          <w:w w:val="12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0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34" w:right="-20"/>
        <w:jc w:val="left"/>
        <w:tabs>
          <w:tab w:pos="62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92841"/>
          <w:w w:val="84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nuf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3"/>
        </w:rPr>
        <w:t>ctu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6"/>
          <w:w w:val="104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1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13"/>
          <w:w w:val="75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4"/>
          <w:w w:val="99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7"/>
          <w:w w:val="97"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2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9.399994pt;height:23.76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234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9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91"/>
        </w:rPr>
        <w:t>MD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21"/>
          <w:w w:val="95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23"/>
          <w:w w:val="103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7"/>
          <w:w w:val="111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64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85"/>
        </w:rPr>
        <w:t>X2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67"/>
        </w:rPr>
        <w:t>Dll.la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24"/>
          <w:w w:val="4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7"/>
          <w:w w:val="75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7"/>
          <w:w w:val="11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5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19"/>
          <w:w w:val="11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5"/>
          <w:w w:val="11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3"/>
        </w:rPr>
        <w:t>or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240" w:lineRule="auto"/>
        <w:ind w:left="6216" w:right="627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61336"/>
          <w:spacing w:val="0"/>
          <w:w w:val="100"/>
        </w:rPr>
        <w:t>480</w:t>
      </w:r>
      <w:r>
        <w:rPr>
          <w:rFonts w:ascii="Arial" w:hAnsi="Arial" w:cs="Arial" w:eastAsia="Arial"/>
          <w:sz w:val="24"/>
          <w:szCs w:val="24"/>
          <w:color w:val="461336"/>
          <w:spacing w:val="4"/>
          <w:w w:val="100"/>
        </w:rPr>
        <w:t>0</w:t>
      </w:r>
      <w:r>
        <w:rPr>
          <w:rFonts w:ascii="Arial" w:hAnsi="Arial" w:cs="Arial" w:eastAsia="Arial"/>
          <w:sz w:val="22"/>
          <w:szCs w:val="22"/>
          <w:color w:val="492841"/>
          <w:spacing w:val="0"/>
          <w:w w:val="100"/>
        </w:rPr>
        <w:t>+</w:t>
      </w:r>
      <w:r>
        <w:rPr>
          <w:rFonts w:ascii="Arial" w:hAnsi="Arial" w:cs="Arial" w:eastAsia="Arial"/>
          <w:sz w:val="22"/>
          <w:szCs w:val="22"/>
          <w:color w:val="49284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9284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3"/>
          <w:w w:val="100"/>
          <w:i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3"/>
          <w:w w:val="100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7"/>
          <w:w w:val="100"/>
          <w:i/>
        </w:rPr>
        <w:t>5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  <w:i/>
        </w:rPr>
        <w:t>0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2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492841"/>
          <w:spacing w:val="-1"/>
          <w:w w:val="81"/>
        </w:rPr>
        <w:t>G</w:t>
      </w:r>
      <w:r>
        <w:rPr>
          <w:rFonts w:ascii="Arial" w:hAnsi="Arial" w:cs="Arial" w:eastAsia="Arial"/>
          <w:sz w:val="24"/>
          <w:szCs w:val="24"/>
          <w:color w:val="461336"/>
          <w:spacing w:val="-20"/>
          <w:w w:val="113"/>
        </w:rPr>
        <w:t>H</w:t>
      </w:r>
      <w:r>
        <w:rPr>
          <w:rFonts w:ascii="Arial" w:hAnsi="Arial" w:cs="Arial" w:eastAsia="Arial"/>
          <w:sz w:val="24"/>
          <w:szCs w:val="24"/>
          <w:color w:val="231C2F"/>
          <w:spacing w:val="0"/>
          <w:w w:val="105"/>
        </w:rPr>
        <w:t>z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06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w w:val="93"/>
        </w:rPr>
        <w:t>In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6"/>
          <w:w w:val="10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65"/>
        </w:rPr>
        <w:t>ll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8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14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100"/>
        </w:rPr>
        <w:t>'}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5"/>
          <w:w w:val="100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0"/>
        </w:rPr>
        <w:t>2.00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GB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34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2"/>
          <w:w w:val="8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7"/>
          <w:w w:val="102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25"/>
          <w:w w:val="11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2"/>
          <w:w w:val="13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2"/>
          <w:w w:val="116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B4252"/>
          <w:spacing w:val="0"/>
          <w:w w:val="115"/>
        </w:rPr>
        <w:t>t</w:t>
      </w:r>
      <w:r>
        <w:rPr>
          <w:rFonts w:ascii="Arial" w:hAnsi="Arial" w:cs="Arial" w:eastAsia="Arial"/>
          <w:sz w:val="24"/>
          <w:szCs w:val="24"/>
          <w:color w:val="4B4252"/>
          <w:spacing w:val="2"/>
          <w:w w:val="116"/>
        </w:rPr>
        <w:t>y</w:t>
      </w:r>
      <w:r>
        <w:rPr>
          <w:rFonts w:ascii="Arial" w:hAnsi="Arial" w:cs="Arial" w:eastAsia="Arial"/>
          <w:sz w:val="24"/>
          <w:szCs w:val="24"/>
          <w:color w:val="461336"/>
          <w:spacing w:val="0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461336"/>
          <w:spacing w:val="-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C2F"/>
          <w:spacing w:val="-3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64B9A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color w:val="164B9A"/>
          <w:spacing w:val="-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64B9A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164B9A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231C2F"/>
          <w:spacing w:val="-1"/>
          <w:w w:val="96"/>
          <w:i/>
        </w:rPr>
        <w:t>3</w:t>
      </w:r>
      <w:r>
        <w:rPr>
          <w:rFonts w:ascii="Times New Roman" w:hAnsi="Times New Roman" w:cs="Times New Roman" w:eastAsia="Times New Roman"/>
          <w:sz w:val="25"/>
          <w:szCs w:val="25"/>
          <w:color w:val="343846"/>
          <w:spacing w:val="-1"/>
          <w:w w:val="114"/>
          <w:i/>
        </w:rPr>
        <w:t>2</w:t>
      </w:r>
      <w:r>
        <w:rPr>
          <w:rFonts w:ascii="Times New Roman" w:hAnsi="Times New Roman" w:cs="Times New Roman" w:eastAsia="Times New Roman"/>
          <w:sz w:val="25"/>
          <w:szCs w:val="25"/>
          <w:color w:val="231C2F"/>
          <w:spacing w:val="0"/>
          <w:w w:val="105"/>
          <w:i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31C2F"/>
          <w:spacing w:val="-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"/>
          <w:w w:val="107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13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92841"/>
          <w:spacing w:val="1"/>
          <w:w w:val="135"/>
        </w:rPr>
        <w:t>0</w:t>
      </w:r>
      <w:r>
        <w:rPr>
          <w:rFonts w:ascii="Arial" w:hAnsi="Arial" w:cs="Arial" w:eastAsia="Arial"/>
          <w:sz w:val="24"/>
          <w:szCs w:val="24"/>
          <w:color w:val="461336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61336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4"/>
          <w:w w:val="102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0"/>
          <w:w w:val="83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3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7"/>
          <w:w w:val="12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1"/>
          <w:w w:val="94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26"/>
          <w:w w:val="10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5"/>
          <w:w w:val="13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3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34" w:right="-20"/>
        <w:jc w:val="left"/>
        <w:tabs>
          <w:tab w:pos="62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2"/>
          <w:w w:val="93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4"/>
          <w:w w:val="93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70"/>
        </w:rPr>
        <w:t>Tol.!..lc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2"/>
          <w:w w:val="71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73"/>
        </w:rPr>
        <w:t>Toll.l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Inpu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4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4"/>
          <w:w w:val="103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65"/>
        </w:rPr>
        <w:t>il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16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2"/>
          <w:w w:val="116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0"/>
          <w:w w:val="75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294" w:lineRule="exact"/>
        <w:ind w:left="6233" w:right="7276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w w:val="75"/>
          <w:position w:val="-1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10"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3"/>
          <w:w w:val="110"/>
          <w:position w:val="-1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  <w:position w:val="-1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4"/>
          <w:w w:val="81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0"/>
          <w:w w:val="102"/>
          <w:position w:val="-1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left="62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682.559998pt;margin-top:3.893906pt;width:36.360001pt;height:28.799999pt;mso-position-horizontal-relative:page;mso-position-vertical-relative:paragraph;z-index:-4083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5"/>
          <w:b/>
          <w:bCs/>
        </w:rPr>
        <w:t>9.12.2014.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0" w:left="20" w:right="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79" coordorigin="0,0" coordsize="14400,10800">
            <v:shape style="position:absolute;left:0;top:0;width:14400;height:10800" type="#_x0000_t75">
              <v:imagedata r:id="rId95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96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97" o:title=""/>
              </v:shape>
              <v:shape style="position:absolute;left:200;top:2280;width:883;height:665" type="#_x0000_t75">
                <v:imagedata r:id="rId98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99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44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2.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Broj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instrukcija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koje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esor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4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4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4"/>
          <w:b/>
          <w:bCs/>
          <w:position w:val="-1"/>
        </w:rPr>
        <w:t>ţ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4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4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48" w:right="-20"/>
        <w:jc w:val="left"/>
        <w:rPr>
          <w:rFonts w:ascii="Tahoma" w:hAnsi="Tahoma" w:cs="Tahoma" w:eastAsia="Tahoma"/>
          <w:sz w:val="50"/>
          <w:szCs w:val="50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z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vršiti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se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undi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(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IPS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–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50"/>
          <w:szCs w:val="50"/>
          <w:color w:val="FF0000"/>
          <w:spacing w:val="1"/>
          <w:w w:val="95"/>
          <w:b/>
          <w:bCs/>
        </w:rPr>
        <w:t>M</w:t>
      </w:r>
      <w:r>
        <w:rPr>
          <w:rFonts w:ascii="Tahoma" w:hAnsi="Tahoma" w:cs="Tahoma" w:eastAsia="Tahoma"/>
          <w:sz w:val="50"/>
          <w:szCs w:val="50"/>
          <w:color w:val="FF0000"/>
          <w:spacing w:val="-1"/>
          <w:w w:val="95"/>
          <w:b/>
          <w:bCs/>
        </w:rPr>
        <w:t>i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95"/>
        </w:rPr>
        <w:t>lli</w:t>
      </w:r>
      <w:r>
        <w:rPr>
          <w:rFonts w:ascii="Tahoma" w:hAnsi="Tahoma" w:cs="Tahoma" w:eastAsia="Tahoma"/>
          <w:sz w:val="50"/>
          <w:szCs w:val="50"/>
          <w:color w:val="FF0000"/>
          <w:spacing w:val="3"/>
          <w:w w:val="95"/>
        </w:rPr>
        <w:t>o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95"/>
        </w:rPr>
        <w:t>ns</w:t>
      </w:r>
      <w:r>
        <w:rPr>
          <w:rFonts w:ascii="Tahoma" w:hAnsi="Tahoma" w:cs="Tahoma" w:eastAsia="Tahoma"/>
          <w:sz w:val="50"/>
          <w:szCs w:val="50"/>
          <w:color w:val="FF0000"/>
          <w:spacing w:val="-2"/>
          <w:w w:val="95"/>
        </w:rPr>
        <w:t> 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100"/>
        </w:rPr>
        <w:t>of</w:t>
      </w:r>
      <w:r>
        <w:rPr>
          <w:rFonts w:ascii="Tahoma" w:hAnsi="Tahoma" w:cs="Tahoma" w:eastAsia="Tahoma"/>
          <w:sz w:val="50"/>
          <w:szCs w:val="50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4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50"/>
          <w:szCs w:val="50"/>
          <w:color w:val="FF0000"/>
          <w:spacing w:val="1"/>
          <w:w w:val="95"/>
          <w:b/>
          <w:bCs/>
        </w:rPr>
        <w:t>I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95"/>
        </w:rPr>
        <w:t>nstr</w:t>
      </w:r>
      <w:r>
        <w:rPr>
          <w:rFonts w:ascii="Tahoma" w:hAnsi="Tahoma" w:cs="Tahoma" w:eastAsia="Tahoma"/>
          <w:sz w:val="50"/>
          <w:szCs w:val="50"/>
          <w:color w:val="FF0000"/>
          <w:spacing w:val="1"/>
          <w:w w:val="95"/>
        </w:rPr>
        <w:t>u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95"/>
        </w:rPr>
        <w:t>cti</w:t>
      </w:r>
      <w:r>
        <w:rPr>
          <w:rFonts w:ascii="Tahoma" w:hAnsi="Tahoma" w:cs="Tahoma" w:eastAsia="Tahoma"/>
          <w:sz w:val="50"/>
          <w:szCs w:val="50"/>
          <w:color w:val="FF0000"/>
          <w:spacing w:val="1"/>
          <w:w w:val="95"/>
        </w:rPr>
        <w:t>o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95"/>
        </w:rPr>
        <w:t>ns</w:t>
      </w:r>
      <w:r>
        <w:rPr>
          <w:rFonts w:ascii="Tahoma" w:hAnsi="Tahoma" w:cs="Tahoma" w:eastAsia="Tahoma"/>
          <w:sz w:val="50"/>
          <w:szCs w:val="50"/>
          <w:color w:val="FF0000"/>
          <w:spacing w:val="22"/>
          <w:w w:val="95"/>
        </w:rPr>
        <w:t> </w:t>
      </w:r>
      <w:r>
        <w:rPr>
          <w:rFonts w:ascii="Tahoma" w:hAnsi="Tahoma" w:cs="Tahoma" w:eastAsia="Tahoma"/>
          <w:sz w:val="50"/>
          <w:szCs w:val="50"/>
          <w:color w:val="FF0000"/>
          <w:spacing w:val="-1"/>
          <w:w w:val="100"/>
          <w:b/>
          <w:bCs/>
        </w:rPr>
        <w:t>P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100"/>
        </w:rPr>
        <w:t>er</w:t>
      </w:r>
      <w:r>
        <w:rPr>
          <w:rFonts w:ascii="Tahoma" w:hAnsi="Tahoma" w:cs="Tahoma" w:eastAsia="Tahoma"/>
          <w:sz w:val="50"/>
          <w:szCs w:val="50"/>
          <w:color w:val="FF0000"/>
          <w:spacing w:val="-37"/>
          <w:w w:val="100"/>
        </w:rPr>
        <w:t> </w:t>
      </w:r>
      <w:r>
        <w:rPr>
          <w:rFonts w:ascii="Tahoma" w:hAnsi="Tahoma" w:cs="Tahoma" w:eastAsia="Tahoma"/>
          <w:sz w:val="50"/>
          <w:szCs w:val="50"/>
          <w:color w:val="FF0000"/>
          <w:spacing w:val="1"/>
          <w:w w:val="100"/>
          <w:b/>
          <w:bCs/>
        </w:rPr>
        <w:t>S</w:t>
      </w:r>
      <w:r>
        <w:rPr>
          <w:rFonts w:ascii="Tahoma" w:hAnsi="Tahoma" w:cs="Tahoma" w:eastAsia="Tahoma"/>
          <w:sz w:val="50"/>
          <w:szCs w:val="50"/>
          <w:color w:val="FF0000"/>
          <w:spacing w:val="0"/>
          <w:w w:val="100"/>
        </w:rPr>
        <w:t>econ</w:t>
      </w:r>
      <w:r>
        <w:rPr>
          <w:rFonts w:ascii="Tahoma" w:hAnsi="Tahoma" w:cs="Tahoma" w:eastAsia="Tahoma"/>
          <w:sz w:val="50"/>
          <w:szCs w:val="50"/>
          <w:color w:val="FF0000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):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908" w:right="-20"/>
        <w:jc w:val="left"/>
        <w:tabs>
          <w:tab w:pos="14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nti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4: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1.700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MIPS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13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78" coordorigin="0,0" coordsize="14400,10800">
            <v:shape style="position:absolute;left:0;top:0;width:14400;height:10800" type="#_x0000_t75">
              <v:imagedata r:id="rId10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0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02" o:title=""/>
              </v:shape>
              <v:shape style="position:absolute;left:200;top:2280;width:883;height:665" type="#_x0000_t75">
                <v:imagedata r:id="rId10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04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44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3.</w:t>
      </w:r>
      <w:r>
        <w:rPr>
          <w:rFonts w:ascii="Tahoma" w:hAnsi="Tahoma" w:cs="Tahoma" w:eastAsia="Tahoma"/>
          <w:sz w:val="48"/>
          <w:szCs w:val="48"/>
          <w:color w:val="FF0000"/>
          <w:spacing w:val="-5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Arhitektura</w:t>
      </w:r>
      <w:r>
        <w:rPr>
          <w:rFonts w:ascii="Tahoma" w:hAnsi="Tahoma" w:cs="Tahoma" w:eastAsia="Tahoma"/>
          <w:sz w:val="48"/>
          <w:szCs w:val="48"/>
          <w:color w:val="FF0000"/>
          <w:spacing w:val="-28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proces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ra: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8" w:right="-20"/>
        <w:jc w:val="left"/>
        <w:tabs>
          <w:tab w:pos="14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as: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višej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zgreni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proces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iše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jezgri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iž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fre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vencijama</w:t>
      </w:r>
      <w:r>
        <w:rPr>
          <w:rFonts w:ascii="Tahoma" w:hAnsi="Tahoma" w:cs="Tahoma" w:eastAsia="Tahoma"/>
          <w:sz w:val="48"/>
          <w:szCs w:val="48"/>
          <w:color w:val="333399"/>
          <w:spacing w:val="5"/>
          <w:w w:val="100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manje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62" w:lineRule="exact"/>
        <w:ind w:left="144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zagrijavanje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procesora)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14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77" coordorigin="0,0" coordsize="14400,10800">
            <v:shape style="position:absolute;left:0;top:0;width:14400;height:10800" type="#_x0000_t75">
              <v:imagedata r:id="rId105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06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07" o:title=""/>
              </v:shape>
              <v:shape style="position:absolute;left:200;top:2280;width:883;height:665" type="#_x0000_t75">
                <v:imagedata r:id="rId108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09" o:title=""/>
              </v:shape>
              <v:shape style="position:absolute;left:1450;top:5659;width:4526;height:3866" type="#_x0000_t75">
                <v:imagedata r:id="rId110" o:title=""/>
              </v:shape>
              <v:shape style="position:absolute;left:1757;top:5967;width:3600;height:2940" type="#_x0000_t75">
                <v:imagedata r:id="rId111" o:title=""/>
              </v:shape>
              <v:shape style="position:absolute;left:7255;top:6454;width:5083;height:3655" type="#_x0000_t75">
                <v:imagedata r:id="rId112" o:title=""/>
              </v:shape>
              <v:shape style="position:absolute;left:7564;top:6761;width:4155;height:2730" type="#_x0000_t75">
                <v:imagedata r:id="rId113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24" w:lineRule="exact"/>
        <w:ind w:left="2671" w:right="-20"/>
        <w:jc w:val="left"/>
        <w:rPr>
          <w:rFonts w:ascii="Tahoma" w:hAnsi="Tahoma" w:cs="Tahoma" w:eastAsia="Tahoma"/>
          <w:sz w:val="64"/>
          <w:szCs w:val="64"/>
        </w:rPr>
      </w:pPr>
      <w:rPr/>
      <w:r>
        <w:rPr>
          <w:rFonts w:ascii="Tahoma" w:hAnsi="Tahoma" w:cs="Tahoma" w:eastAsia="Tahoma"/>
          <w:sz w:val="64"/>
          <w:szCs w:val="64"/>
          <w:color w:val="333399"/>
          <w:spacing w:val="0"/>
          <w:w w:val="97"/>
          <w:b/>
          <w:bCs/>
          <w:position w:val="-1"/>
        </w:rPr>
        <w:t>Proiz</w:t>
      </w:r>
      <w:r>
        <w:rPr>
          <w:rFonts w:ascii="Tahoma" w:hAnsi="Tahoma" w:cs="Tahoma" w:eastAsia="Tahoma"/>
          <w:sz w:val="64"/>
          <w:szCs w:val="64"/>
          <w:color w:val="333399"/>
          <w:spacing w:val="-3"/>
          <w:w w:val="97"/>
          <w:b/>
          <w:bCs/>
          <w:position w:val="-1"/>
        </w:rPr>
        <w:t>v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97"/>
          <w:b/>
          <w:bCs/>
          <w:position w:val="-1"/>
        </w:rPr>
        <w:t>oĎači</w:t>
      </w:r>
      <w:r>
        <w:rPr>
          <w:rFonts w:ascii="Tahoma" w:hAnsi="Tahoma" w:cs="Tahoma" w:eastAsia="Tahoma"/>
          <w:sz w:val="64"/>
          <w:szCs w:val="64"/>
          <w:color w:val="333399"/>
          <w:spacing w:val="20"/>
          <w:w w:val="97"/>
          <w:b/>
          <w:bCs/>
          <w:position w:val="-1"/>
        </w:rPr>
        <w:t> 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1"/>
        </w:rPr>
        <w:t>procesora:</w:t>
      </w:r>
      <w:r>
        <w:rPr>
          <w:rFonts w:ascii="Tahoma" w:hAnsi="Tahoma" w:cs="Tahoma" w:eastAsia="Tahoma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80" w:lineRule="atLeast"/>
        <w:ind w:left="1448" w:right="1879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Intel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Ce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eron,</w:t>
      </w:r>
      <w:r>
        <w:rPr>
          <w:rFonts w:ascii="Tahoma" w:hAnsi="Tahoma" w:cs="Tahoma" w:eastAsia="Tahoma"/>
          <w:sz w:val="48"/>
          <w:szCs w:val="48"/>
          <w:color w:val="333399"/>
          <w:spacing w:val="-2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entium,</w:t>
      </w:r>
      <w:r>
        <w:rPr>
          <w:rFonts w:ascii="Tahoma" w:hAnsi="Tahoma" w:cs="Tahoma" w:eastAsia="Tahoma"/>
          <w:sz w:val="48"/>
          <w:szCs w:val="48"/>
          <w:color w:val="333399"/>
          <w:spacing w:val="-1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tanium,</w:t>
      </w:r>
      <w:r>
        <w:rPr>
          <w:rFonts w:ascii="Tahoma" w:hAnsi="Tahoma" w:cs="Tahoma" w:eastAsia="Tahoma"/>
          <w:sz w:val="48"/>
          <w:szCs w:val="48"/>
          <w:color w:val="333399"/>
          <w:spacing w:val="-1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Xe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.)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AMD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(Duron,</w:t>
      </w:r>
      <w:r>
        <w:rPr>
          <w:rFonts w:ascii="Tahoma" w:hAnsi="Tahoma" w:cs="Tahoma" w:eastAsia="Tahoma"/>
          <w:sz w:val="48"/>
          <w:szCs w:val="48"/>
          <w:color w:val="333399"/>
          <w:spacing w:val="-18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hl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n,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on..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15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201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Vj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ţ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b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a:</w:t>
      </w:r>
      <w:r>
        <w:rPr>
          <w:rFonts w:ascii="Tahoma" w:hAnsi="Tahoma" w:cs="Tahoma" w:eastAsia="Tahoma"/>
          <w:sz w:val="48"/>
          <w:szCs w:val="48"/>
          <w:color w:val="FF0000"/>
          <w:spacing w:val="5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ni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reč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nice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7"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7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7"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7"/>
          <w:position w:val="-1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7"/>
          <w:position w:val="-1"/>
        </w:rPr>
        <w:t>Ďenim</w:t>
      </w:r>
      <w:r>
        <w:rPr>
          <w:rFonts w:ascii="Tahoma" w:hAnsi="Tahoma" w:cs="Tahoma" w:eastAsia="Tahoma"/>
          <w:sz w:val="48"/>
          <w:szCs w:val="48"/>
          <w:color w:val="333399"/>
          <w:spacing w:val="17"/>
          <w:w w:val="97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jmov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51" w:lineRule="exact"/>
        <w:ind w:right="1318"/>
        <w:jc w:val="righ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4"/>
        </w:rPr>
        <w:t>kućište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48" w:lineRule="exact"/>
        <w:ind w:left="447" w:right="-20"/>
        <w:jc w:val="left"/>
        <w:tabs>
          <w:tab w:pos="980" w:val="left"/>
          <w:tab w:pos="116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Sr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šnji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dio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svak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računala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zo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48"/>
          <w:w w:val="100"/>
          <w:u w:val="thick" w:color="323298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Sz w:w="14400" w:h="10800" w:orient="landscape"/>
          <w:pgMar w:top="980" w:bottom="0" w:left="260" w:right="0"/>
        </w:sectPr>
      </w:pPr>
      <w:rPr/>
    </w:p>
    <w:p>
      <w:pPr>
        <w:spacing w:before="0" w:after="0" w:line="544" w:lineRule="exact"/>
        <w:ind w:left="447" w:right="-112"/>
        <w:jc w:val="left"/>
        <w:tabs>
          <w:tab w:pos="980" w:val="left"/>
          <w:tab w:pos="63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w w:val="102"/>
          <w:position w:val="-2"/>
        </w:rPr>
        <w:t>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0"/>
          <w:position w:val="-2"/>
        </w:rPr>
      </w:r>
      <w:r>
        <w:rPr>
          <w:rFonts w:ascii="Tahoma" w:hAnsi="Tahoma" w:cs="Tahoma" w:eastAsia="Tahoma"/>
          <w:sz w:val="48"/>
          <w:szCs w:val="48"/>
          <w:color w:val="333399"/>
          <w:w w:val="100"/>
          <w:position w:val="-2"/>
        </w:rPr>
        <w:t>Sm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2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ešten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232"/>
          <w:position w:val="-2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232"/>
          <w:u w:val="thick" w:color="323298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2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2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44" w:lineRule="exact"/>
        <w:ind w:right="-112"/>
        <w:jc w:val="left"/>
        <w:tabs>
          <w:tab w:pos="3280" w:val="left"/>
        </w:tabs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48"/>
          <w:w w:val="100"/>
          <w:u w:val="thick" w:color="323298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2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2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5" w:after="0" w:line="469" w:lineRule="exact"/>
        <w:ind w:right="-100"/>
        <w:jc w:val="left"/>
        <w:tabs>
          <w:tab w:pos="3900" w:val="left"/>
        </w:tabs>
        <w:rPr>
          <w:rFonts w:ascii="Tahoma" w:hAnsi="Tahoma" w:cs="Tahoma" w:eastAsia="Tahoma"/>
          <w:sz w:val="40"/>
          <w:szCs w:val="40"/>
        </w:rPr>
      </w:pPr>
      <w:rPr/>
      <w:r>
        <w:rPr/>
        <w:br w:type="column"/>
      </w:r>
      <w:r>
        <w:rPr>
          <w:rFonts w:ascii="Tahoma" w:hAnsi="Tahoma" w:cs="Tahoma" w:eastAsia="Tahoma"/>
          <w:sz w:val="40"/>
          <w:szCs w:val="40"/>
          <w:color w:val="E7BA0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b/>
          <w:bCs/>
          <w:position w:val="-3"/>
        </w:rPr>
        <w:t>ma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  <w:position w:val="-3"/>
        </w:rPr>
        <w:t>t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  <w:t>ična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14"/>
          <w:w w:val="279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14"/>
          <w:w w:val="279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w w:val="100"/>
          <w:b/>
          <w:bCs/>
          <w:position w:val="-3"/>
        </w:rPr>
        <w:t>pl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1"/>
          <w:w w:val="100"/>
          <w:b/>
          <w:bCs/>
          <w:position w:val="-3"/>
        </w:rPr>
        <w:t>o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1"/>
          <w:w w:val="10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w w:val="100"/>
          <w:b/>
          <w:bCs/>
          <w:position w:val="-3"/>
        </w:rPr>
        <w:t>ča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w w:val="10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w w:val="279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w w:val="100"/>
          <w:b/>
          <w:bCs/>
          <w:position w:val="-3"/>
        </w:rPr>
        <w:tab/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w w:val="10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  <w:cols w:num="3" w:equalWidth="0">
            <w:col w:w="6400" w:space="156"/>
            <w:col w:w="3433" w:space="247"/>
            <w:col w:w="3904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</w:sectPr>
      </w:pPr>
      <w:rPr/>
    </w:p>
    <w:p>
      <w:pPr>
        <w:spacing w:before="0" w:after="0" w:line="557" w:lineRule="exact"/>
        <w:ind w:left="447" w:right="-112"/>
        <w:jc w:val="left"/>
        <w:tabs>
          <w:tab w:pos="980" w:val="left"/>
          <w:tab w:pos="83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w w:val="99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w w:val="100"/>
          <w:position w:val="-1"/>
        </w:rPr>
        <w:t>Osno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position w:val="-1"/>
        </w:rPr>
        <w:t>ni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zada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position w:val="-1"/>
        </w:rPr>
        <w:t>i: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u w:val="thick" w:color="323298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55" w:lineRule="exact"/>
        <w:ind w:right="-20"/>
        <w:jc w:val="left"/>
        <w:tabs>
          <w:tab w:pos="2600" w:val="left"/>
        </w:tabs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9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9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u w:val="thick" w:color="323298"/>
          <w:position w:val="-9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9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9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9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9"/>
        </w:rPr>
        <w:t>_.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97" w:lineRule="exact"/>
        <w:ind w:left="3004" w:right="-100"/>
        <w:jc w:val="left"/>
        <w:tabs>
          <w:tab w:pos="5580" w:val="left"/>
        </w:tabs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b/>
          <w:bCs/>
          <w:position w:val="1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29"/>
          <w:b/>
          <w:bCs/>
          <w:position w:val="1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29"/>
          <w:b/>
          <w:bCs/>
          <w:position w:val="1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1"/>
        </w:rPr>
        <w:t>p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1"/>
          <w:b/>
          <w:bCs/>
          <w:position w:val="1"/>
        </w:rPr>
        <w:t>r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1"/>
          <w:b/>
          <w:bCs/>
          <w:position w:val="1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1"/>
        </w:rPr>
        <w:t>ocesor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1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1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1"/>
        </w:rPr>
        <w:tab/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1"/>
        </w:rPr>
      </w:r>
      <w:r>
        <w:rPr>
          <w:rFonts w:ascii="Tahoma" w:hAnsi="Tahoma" w:cs="Tahoma" w:eastAsia="Tahoma"/>
          <w:sz w:val="40"/>
          <w:szCs w:val="40"/>
          <w:color w:val="E7BA00"/>
          <w:spacing w:val="0"/>
          <w:b/>
          <w:bCs/>
          <w:position w:val="1"/>
        </w:rPr>
      </w:r>
      <w:r>
        <w:rPr>
          <w:rFonts w:ascii="Tahoma" w:hAnsi="Tahoma" w:cs="Tahoma" w:eastAsia="Tahoma"/>
          <w:sz w:val="40"/>
          <w:szCs w:val="40"/>
          <w:color w:val="000000"/>
          <w:spacing w:val="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  <w:cols w:num="2" w:equalWidth="0">
            <w:col w:w="8391" w:space="157"/>
            <w:col w:w="5592"/>
          </w:cols>
        </w:sectPr>
      </w:pPr>
      <w:rPr/>
    </w:p>
    <w:p>
      <w:pPr>
        <w:spacing w:before="0" w:after="0" w:line="480" w:lineRule="exact"/>
        <w:ind w:left="447" w:right="-112"/>
        <w:jc w:val="left"/>
        <w:tabs>
          <w:tab w:pos="980" w:val="left"/>
          <w:tab w:pos="88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w w:val="99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w w:val="100"/>
          <w:position w:val="-1"/>
        </w:rPr>
        <w:t>Sastoji</w:t>
      </w:r>
      <w:r>
        <w:rPr>
          <w:rFonts w:ascii="Tahoma" w:hAnsi="Tahoma" w:cs="Tahoma" w:eastAsia="Tahoma"/>
          <w:sz w:val="48"/>
          <w:szCs w:val="48"/>
          <w:color w:val="333399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w w:val="100"/>
          <w:position w:val="-1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9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position w:val="-1"/>
        </w:rPr>
        <w:t>mp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99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nen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position w:val="-1"/>
        </w:rPr>
        <w:t>i: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9"/>
          <w:u w:val="thick" w:color="323298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tabs>
          <w:tab w:pos="2600" w:val="left"/>
        </w:tabs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u w:val="thick" w:color="323298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  <w:cols w:num="2" w:equalWidth="0">
            <w:col w:w="8846" w:space="149"/>
            <w:col w:w="5145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7" w:right="-112"/>
        <w:jc w:val="left"/>
        <w:tabs>
          <w:tab w:pos="980" w:val="left"/>
          <w:tab w:pos="60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ALU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u w:val="thick" w:color="323298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_.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469" w:lineRule="exact"/>
        <w:ind w:right="-100"/>
        <w:jc w:val="left"/>
        <w:tabs>
          <w:tab w:pos="4380" w:val="left"/>
        </w:tabs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28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28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  <w:t>obrada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3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3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  <w:t>poda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  <w:position w:val="-3"/>
        </w:rPr>
        <w:t>t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  <w:t>aka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  <w:tab/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E7BA00"/>
          <w:spacing w:val="0"/>
          <w:b/>
          <w:bCs/>
          <w:position w:val="-3"/>
        </w:rPr>
      </w:r>
      <w:r>
        <w:rPr>
          <w:rFonts w:ascii="Tahoma" w:hAnsi="Tahoma" w:cs="Tahoma" w:eastAsia="Tahoma"/>
          <w:sz w:val="40"/>
          <w:szCs w:val="40"/>
          <w:color w:val="000000"/>
          <w:spacing w:val="0"/>
          <w:position w:val="0"/>
        </w:rPr>
      </w:r>
    </w:p>
    <w:p>
      <w:pPr>
        <w:spacing w:before="0" w:after="0" w:line="435" w:lineRule="exact"/>
        <w:ind w:right="-20"/>
        <w:jc w:val="left"/>
        <w:tabs>
          <w:tab w:pos="1560" w:val="left"/>
        </w:tabs>
        <w:rPr>
          <w:rFonts w:ascii="Tahoma" w:hAnsi="Tahoma" w:cs="Tahoma" w:eastAsia="Tahoma"/>
          <w:sz w:val="40"/>
          <w:szCs w:val="40"/>
        </w:rPr>
      </w:pPr>
      <w:rPr/>
      <w:r>
        <w:rPr/>
        <w:br w:type="column"/>
      </w:r>
      <w:r>
        <w:rPr>
          <w:rFonts w:ascii="Tahoma" w:hAnsi="Tahoma" w:cs="Tahoma" w:eastAsia="Tahoma"/>
          <w:sz w:val="40"/>
          <w:szCs w:val="40"/>
          <w:color w:val="E7BA00"/>
          <w:b/>
          <w:bCs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28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28"/>
          <w:b/>
          <w:bCs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  <w:t>si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</w:rPr>
        <w:t>l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  <w:t>ic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-2"/>
          <w:b/>
          <w:bCs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  <w:t>j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  <w:tab/>
      </w:r>
      <w:r>
        <w:rPr>
          <w:rFonts w:ascii="Tahoma" w:hAnsi="Tahoma" w:cs="Tahoma" w:eastAsia="Tahoma"/>
          <w:sz w:val="40"/>
          <w:szCs w:val="40"/>
          <w:color w:val="E7BA00"/>
          <w:highlight w:val="red"/>
          <w:spacing w:val="0"/>
          <w:b/>
          <w:bCs/>
        </w:rPr>
      </w:r>
      <w:r>
        <w:rPr>
          <w:rFonts w:ascii="Tahoma" w:hAnsi="Tahoma" w:cs="Tahoma" w:eastAsia="Tahoma"/>
          <w:sz w:val="40"/>
          <w:szCs w:val="40"/>
          <w:color w:val="E7BA00"/>
          <w:spacing w:val="0"/>
          <w:b/>
          <w:bCs/>
        </w:rPr>
      </w:r>
      <w:r>
        <w:rPr>
          <w:rFonts w:ascii="Tahoma" w:hAnsi="Tahoma" w:cs="Tahoma" w:eastAsia="Tahoma"/>
          <w:sz w:val="40"/>
          <w:szCs w:val="40"/>
          <w:color w:val="000000"/>
          <w:spacing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  <w:cols w:num="3" w:equalWidth="0">
            <w:col w:w="6462" w:space="253"/>
            <w:col w:w="4388" w:space="900"/>
            <w:col w:w="2137"/>
          </w:cols>
        </w:sectPr>
      </w:pPr>
      <w:rPr/>
    </w:p>
    <w:p>
      <w:pPr>
        <w:spacing w:before="61" w:after="0" w:line="240" w:lineRule="auto"/>
        <w:ind w:left="447" w:right="-20"/>
        <w:jc w:val="left"/>
        <w:tabs>
          <w:tab w:pos="980" w:val="left"/>
          <w:tab w:pos="74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CU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ja</w:t>
      </w:r>
      <w:r>
        <w:rPr>
          <w:rFonts w:ascii="Tahoma" w:hAnsi="Tahoma" w:cs="Tahoma" w:eastAsia="Tahoma"/>
          <w:sz w:val="48"/>
          <w:szCs w:val="48"/>
          <w:color w:val="333399"/>
          <w:spacing w:val="-2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u w:val="thick" w:color="323298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_.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7" w:right="-112"/>
        <w:jc w:val="left"/>
        <w:tabs>
          <w:tab w:pos="980" w:val="left"/>
          <w:tab w:pos="82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Procesori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</w:rPr>
        <w:t>zra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</w:rPr>
        <w:t>Ď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</w:rPr>
        <w:t>uju</w:t>
      </w:r>
      <w:r>
        <w:rPr>
          <w:rFonts w:ascii="Tahoma" w:hAnsi="Tahoma" w:cs="Tahoma" w:eastAsia="Tahoma"/>
          <w:sz w:val="48"/>
          <w:szCs w:val="48"/>
          <w:color w:val="333399"/>
          <w:spacing w:val="15"/>
          <w:w w:val="96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48"/>
          <w:w w:val="100"/>
          <w:u w:val="thick" w:color="323298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  <w:tab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u w:val="thick" w:color="323298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exact"/>
        <w:ind w:right="944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ar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t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m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et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č</w:t>
      </w:r>
      <w:r>
        <w:rPr>
          <w:rFonts w:ascii="Tahoma" w:hAnsi="Tahoma" w:cs="Tahoma" w:eastAsia="Tahoma"/>
          <w:sz w:val="40"/>
          <w:szCs w:val="40"/>
          <w:color w:val="E7BA00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e</w:t>
      </w:r>
      <w:r>
        <w:rPr>
          <w:rFonts w:ascii="Tahoma" w:hAnsi="Tahoma" w:cs="Tahoma" w:eastAsia="Tahoma"/>
          <w:sz w:val="40"/>
          <w:szCs w:val="40"/>
          <w:color w:val="E7BA00"/>
          <w:spacing w:val="-5"/>
          <w:w w:val="100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log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č</w:t>
      </w:r>
      <w:r>
        <w:rPr>
          <w:rFonts w:ascii="Tahoma" w:hAnsi="Tahoma" w:cs="Tahoma" w:eastAsia="Tahoma"/>
          <w:sz w:val="40"/>
          <w:szCs w:val="40"/>
          <w:color w:val="E7BA00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e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  <w:cols w:num="2" w:equalWidth="0">
            <w:col w:w="8440" w:space="2133"/>
            <w:col w:w="3567"/>
          </w:cols>
        </w:sectPr>
      </w:pPr>
      <w:rPr/>
    </w:p>
    <w:p>
      <w:pPr>
        <w:spacing w:before="36" w:after="0" w:line="240" w:lineRule="auto"/>
        <w:ind w:left="109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r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t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</w:rPr>
        <w:t>m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e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t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č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ko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-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80" w:lineRule="exact"/>
        <w:ind w:left="109" w:right="-10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1"/>
        </w:rPr>
        <w:t>lo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  <w:position w:val="-1"/>
        </w:rPr>
        <w:t>g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1"/>
        </w:rPr>
        <w:t>ička</w:t>
      </w:r>
      <w:r>
        <w:rPr>
          <w:rFonts w:ascii="Tahoma" w:hAnsi="Tahoma" w:cs="Tahoma" w:eastAsia="Tahoma"/>
          <w:sz w:val="40"/>
          <w:szCs w:val="40"/>
          <w:color w:val="E7BA00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1"/>
        </w:rPr>
        <w:t>jedin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1"/>
        </w:rPr>
        <w:t>ca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112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svi</w:t>
      </w:r>
      <w:r>
        <w:rPr>
          <w:rFonts w:ascii="Tahoma" w:hAnsi="Tahoma" w:cs="Tahoma" w:eastAsia="Tahoma"/>
          <w:sz w:val="40"/>
          <w:szCs w:val="40"/>
          <w:color w:val="E7BA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dije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</w:rPr>
        <w:t>l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ovi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66" w:lineRule="exact"/>
        <w:ind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2"/>
        </w:rPr>
        <w:t>r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  <w:position w:val="-2"/>
        </w:rPr>
        <w:t>a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2"/>
        </w:rPr>
        <w:t>čunala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112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uprav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</w:rPr>
        <w:t>l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jač</w:t>
      </w:r>
      <w:r>
        <w:rPr>
          <w:rFonts w:ascii="Tahoma" w:hAnsi="Tahoma" w:cs="Tahoma" w:eastAsia="Tahoma"/>
          <w:sz w:val="40"/>
          <w:szCs w:val="40"/>
          <w:color w:val="E7BA00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66" w:lineRule="exact"/>
        <w:ind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2"/>
        </w:rPr>
        <w:t>jedin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  <w:position w:val="-2"/>
        </w:rPr>
        <w:t>i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2"/>
        </w:rPr>
        <w:t>ca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right="743"/>
        <w:jc w:val="left"/>
        <w:rPr>
          <w:rFonts w:ascii="Tahoma" w:hAnsi="Tahoma" w:cs="Tahoma" w:eastAsia="Tahoma"/>
          <w:sz w:val="40"/>
          <w:szCs w:val="40"/>
        </w:rPr>
      </w:pPr>
      <w:rPr/>
      <w:r>
        <w:rPr/>
        <w:br w:type="column"/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operacije</w:t>
      </w:r>
      <w:r>
        <w:rPr>
          <w:rFonts w:ascii="Tahoma" w:hAnsi="Tahoma" w:cs="Tahoma" w:eastAsia="Tahoma"/>
          <w:sz w:val="40"/>
          <w:szCs w:val="40"/>
          <w:color w:val="E7BA00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nad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pod</w:t>
      </w:r>
      <w:r>
        <w:rPr>
          <w:rFonts w:ascii="Tahoma" w:hAnsi="Tahoma" w:cs="Tahoma" w:eastAsia="Tahoma"/>
          <w:sz w:val="40"/>
          <w:szCs w:val="40"/>
          <w:color w:val="E7BA00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</w:rPr>
        <w:t>cima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  <w:cols w:num="4" w:equalWidth="0">
            <w:col w:w="3241" w:space="1256"/>
            <w:col w:w="2151" w:space="549"/>
            <w:col w:w="2355" w:space="1021"/>
            <w:col w:w="3567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76" coordorigin="0,0" coordsize="14400,10800">
            <v:shape style="position:absolute;left:0;top:0;width:14400;height:10800" type="#_x0000_t75">
              <v:imagedata r:id="rId11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1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16" o:title=""/>
              </v:shape>
              <v:shape style="position:absolute;left:200;top:2280;width:883;height:665" type="#_x0000_t75">
                <v:imagedata r:id="rId11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18" o:title=""/>
              </v:shape>
              <v:shape style="position:absolute;left:10117;top:146;width:3504;height:1845" type="#_x0000_t75">
                <v:imagedata r:id="rId119" o:title=""/>
              </v:shape>
            </v:group>
            <v:group style="position:absolute;left:10117;top:146;width:3565;height:1845" coordorigin="10117,146" coordsize="3565,1845">
              <v:shape style="position:absolute;left:10117;top:146;width:3565;height:1845" coordorigin="10117,146" coordsize="3565,1845" path="m10873,1749l10829,1429,10716,1359,10612,1287,10518,1215,10433,1143,10358,1071,10294,999,10239,928,10194,858,10159,790,10135,723,10121,659,10117,596,10124,537,10170,427,10209,377,10259,331,10320,289,10392,252,10475,220,10568,193,10668,172,10774,158,10886,149,11004,146,11126,149,11253,157,11383,170,11515,189,11650,213,11786,242,11923,276,12060,315,12197,358,12332,406,12466,458,12598,514,12726,575,12851,640,12971,708,13084,779,13188,850,13282,923,13367,995,13441,1067,13506,1138,13561,1209,13606,1279,13640,1347,13665,1414,13679,1479,13682,1541,13675,1601,13629,1711,13590,1761,13540,1806,13480,1848,13408,1885,13324,1918,13257,1938,13185,1955,13108,1969,13028,1979,12945,1987,12858,1991,12768,1991,12675,1989,12579,1983,12482,1974,12382,1963,12281,1948,12178,1930,12074,1909,11970,1885,11864,1858,11758,1828,11652,1795,11546,1760,11440,1721,10873,1749xe" filled="f" stroked="t" strokeweight="2pt" strokecolor="#333399">
                <v:path arrowok="t"/>
              </v:shape>
            </v:group>
            <v:group style="position:absolute;left:10817;top:613;width:2133;height:947" coordorigin="10817,613" coordsize="2133,947">
              <v:shape style="position:absolute;left:10817;top:613;width:2133;height:947" coordorigin="10817,613" coordsize="2133,947" path="m11307,891l11170,891,11195,899,11240,1025,11325,1052,11275,903,11292,899,11307,891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157,693l11069,970,11138,993,11170,891,11307,891,11309,889,11330,874,11341,858,11342,854,11239,854,11224,852,11216,850,11206,847,11186,841,11210,766,11336,766,11328,757,11319,750,11306,743,11289,735,11269,728,11157,693e" filled="t" fillcolor="#333399" stroked="f">
                <v:path arrowok="t"/>
                <v:fill/>
              </v:shape>
              <v:shape style="position:absolute;left:10817;top:613;width:2133;height:947" coordorigin="10817,613" coordsize="2133,947" path="m10905,613l10817,890,10887,913,10916,822,11056,822,11056,822,11066,814,11081,793,11087,781,10975,781,10971,781,10967,780,10962,779,10956,777,10944,774,10937,771,10932,770,10959,687,11079,687,11073,679,11064,671,11050,663,11034,655,11013,647,10905,613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336,766l11210,766,11233,773,11241,776,11248,778,11277,810,11277,817,11274,824,11272,832,11251,851,11245,853,11239,854,11342,854,11349,837,11353,817,11353,814,11352,798,11349,786,11344,776,11336,766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056,822l10916,822,10962,837,10971,839,10980,840,10988,840,10997,841,11004,840,11012,839,11019,838,11026,835,11033,833,11040,830,11046,827,11056,822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079,687l10959,687,10969,690,10987,696,10993,698,10999,701,11005,704,11010,709,11015,713,11018,718,11020,725,11022,732,11022,739,11019,747,11016,756,10980,781,11087,781,11087,781,11092,766,11093,763,11096,743,11096,739,11096,724,11094,711,11089,699,11080,689,11079,687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505,805l11427,830,11381,895,11364,959,11363,978,11365,997,11397,1063,11449,1096,11510,1110,11528,1108,11586,1086,11617,1053,11495,1053,11487,1052,11438,997,11437,973,11440,955,11464,896,11520,861,11627,861,11618,851,11565,818,11523,806,11505,805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627,861l11520,861,11529,862,11537,865,11578,910,11579,921,11579,937,11561,1002,11529,1042,11521,1047,11513,1051,11504,1052,11495,1053,11617,1053,11625,1041,11649,974,11652,935,11650,916,11646,898,11639,880,11630,865,11627,861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902,1400l12767,1400,12792,1408,12837,1534,12922,1560,12872,1412,12888,1408,12902,1400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753,1202l12665,1480,12734,1502,12767,1400,12902,1400,12905,1398,12926,1382,12937,1366,12939,1362,12828,1362,12821,1360,12812,1358,12803,1356,12783,1350,12806,1274,12932,1274,12924,1266,12915,1258,12885,1244,12865,1238,12753,1202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543,1132l12523,1132,12505,1134,12440,1170,12408,1222,12391,1286,12390,1306,12392,1324,12424,1390,12476,1424,12536,1438,12555,1436,12613,1414,12645,1380,12514,1380,12505,1378,12497,1374,12490,1370,12484,1364,12477,1360,12472,1352,12468,1340,12465,1324,12464,1300,12467,1282,12491,1224,12531,1190,12655,1190,12643,1176,12628,1164,12610,1154,12589,1144,12563,1136,12543,1132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655,1190l12556,1190,12564,1192,12572,1196,12606,1246,12606,1252,12605,1264,12588,1330,12572,1354,12565,1364,12548,1374,12540,1378,12531,1380,12645,1380,12672,1320,12679,1260,12676,1242,12671,1222,12664,1204,12655,1190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932,1274l12806,1274,12830,1282,12838,1284,12844,1288,12855,1292,12859,1294,12863,1298,12868,1302,12871,1308,12872,1314,12874,1320,12873,1326,12871,1332,12868,1340,12842,1362,12939,1362,12946,1346,12950,1324,12948,1306,12946,1294,12940,1284,12932,1274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141,1222l12124,1290,12136,1300,12152,1312,12214,1342,12256,1350,12275,1350,12344,1322,12360,1296,12253,1296,12240,1294,12172,1254,12147,1224,12141,1222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267,1050l12197,1078,12174,1134,12177,1154,12214,1208,12241,1224,12251,1230,12261,1236,12269,1242,12276,1246,12282,1252,12286,1258,12290,1264,12291,1270,12289,1276,12287,1284,12283,1288,12279,1290,12274,1294,12269,1294,12264,1296,12360,1296,12365,1284,12368,1266,12366,1248,12359,1226,12347,1210,12330,1194,12322,1188,12313,1182,12297,1174,12289,1168,12280,1164,12267,1156,12258,1148,12255,1142,12251,1138,12250,1130,12252,1124,12254,1118,12257,1114,12266,1110,12271,1108,12282,1106,12399,1106,12400,1100,12384,1088,12364,1076,12349,1070,12331,1062,12307,1054,12267,1050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983,956l11894,1234,12082,1294,12099,1240,11980,1204,12003,1134,12123,1134,12129,1114,12020,1080,12035,1032,12165,1032,12170,1016,11983,956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807,900l11731,920,11683,976,11660,1042,11659,1062,11659,1080,11677,1138,11737,1188,11772,1200,11782,1204,11798,1206,11840,1206,11848,1204,11854,1204,11860,1202,11876,1152,11796,1152,11787,1148,11778,1146,11769,1142,11762,1136,11754,1130,11747,1122,11741,1110,11736,1094,11733,1068,11736,1050,11760,992,11806,960,11935,960,11933,958,11928,952,11915,942,11909,936,11845,906,11826,902,11807,900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399,1106l12287,1106,12298,1108,12303,1108,12322,1116,12339,1124,12357,1138,12371,1154,12383,1168,12389,1170,12399,1106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123,1134l12003,1134,12112,1168,12123,1134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875,1136l11839,1148,11832,1150,11824,1152,11876,1152,11881,1138,11875,1136e" filled="t" fillcolor="#333399" stroked="f">
                <v:path arrowok="t"/>
                <v:fill/>
              </v:shape>
              <v:shape style="position:absolute;left:10817;top:613;width:2133;height:947" coordorigin="10817,613" coordsize="2133,947" path="m12165,1032l12035,1032,12154,1070,12165,1032e" filled="t" fillcolor="#333399" stroked="f">
                <v:path arrowok="t"/>
                <v:fill/>
              </v:shape>
              <v:shape style="position:absolute;left:10817;top:613;width:2133;height:947" coordorigin="10817,613" coordsize="2133,947" path="m11935,960l11835,960,11845,964,11853,966,11861,970,11868,976,11875,980,11881,986,11891,998,11896,1004,11903,1016,11909,1026,11916,1028,11937,962,11935,960e" filled="t" fillcolor="#333399" stroked="f">
                <v:path arrowok="t"/>
                <v:fill/>
              </v:shape>
            </v:group>
            <v:group style="position:absolute;left:7313;top:8213;width:3150;height:1115" coordorigin="7313,8213" coordsize="3150,1115">
              <v:shape style="position:absolute;left:7313;top:8213;width:3150;height:1115" coordorigin="7313,8213" coordsize="3150,1115" path="m7313,9327l10463,9327,10463,8213,7313,8213,7313,9327e" filled="t" fillcolor="#FF0000" stroked="f">
                <v:path arrowok="t"/>
                <v:fill/>
              </v:shape>
            </v:group>
            <v:group style="position:absolute;left:5508;top:9675;width:7087;height:630" coordorigin="5508,9675" coordsize="7087,630">
              <v:shape style="position:absolute;left:5508;top:9675;width:7087;height:630" coordorigin="5508,9675" coordsize="7087,630" path="m5508,10305l12595,10305,12595,9675,5508,9675,5508,10305e" filled="t" fillcolor="#FF0000" stroked="f">
                <v:path arrowok="t"/>
                <v:fill/>
              </v:shape>
            </v:group>
            <v:group style="position:absolute;left:11475;top:2813;width:2138;height:630" coordorigin="11475,2813" coordsize="2138,630">
              <v:shape style="position:absolute;left:11475;top:2813;width:2138;height:630" coordorigin="11475,2813" coordsize="2138,630" path="m11475,3443l13613,3443,13613,2813,11475,2813,11475,3443e" filled="t" fillcolor="#FF0000" stroked="f">
                <v:path arrowok="t"/>
                <v:fill/>
              </v:shape>
            </v:group>
            <v:group style="position:absolute;left:225;top:8100;width:4103;height:1115" coordorigin="225,8100" coordsize="4103,1115">
              <v:shape style="position:absolute;left:225;top:8100;width:4103;height:1115" coordorigin="225,8100" coordsize="4103,1115" path="m225,9215l4328,9215,4328,8100,225,8100,225,9215e" filled="t" fillcolor="#FF0000" stroked="f">
                <v:path arrowok="t"/>
                <v:fill/>
              </v:shape>
            </v:group>
            <v:group style="position:absolute;left:4613;top:8213;width:2475;height:1115" coordorigin="4613,8213" coordsize="2475,1115">
              <v:shape style="position:absolute;left:4613;top:8213;width:2475;height:1115" coordorigin="4613,8213" coordsize="2475,1115" path="m4613,9327l7088,9327,7088,8213,4613,8213,4613,9327e" filled="t" fillcolor="#FF0000" stroked="f">
                <v:path arrowok="t"/>
                <v:fill/>
              </v:shape>
            </v:group>
            <v:group style="position:absolute;left:10688;top:7087;width:3262;height:2084" coordorigin="10688,7087" coordsize="3262,2084">
              <v:shape style="position:absolute;left:10688;top:7087;width:3262;height:2084" coordorigin="10688,7087" coordsize="3262,2084" path="m10688,9172l13950,9172,13950,7087,10688,7087,10688,9172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1" w:lineRule="exact"/>
        <w:ind w:left="5392" w:right="-20"/>
        <w:jc w:val="left"/>
        <w:rPr>
          <w:rFonts w:ascii="Tahoma" w:hAnsi="Tahoma" w:cs="Tahoma" w:eastAsia="Tahoma"/>
          <w:sz w:val="40"/>
          <w:szCs w:val="40"/>
        </w:rPr>
      </w:pPr>
      <w:rPr/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3"/>
        </w:rPr>
        <w:t>nadzor</w:t>
      </w:r>
      <w:r>
        <w:rPr>
          <w:rFonts w:ascii="Tahoma" w:hAnsi="Tahoma" w:cs="Tahoma" w:eastAsia="Tahoma"/>
          <w:sz w:val="40"/>
          <w:szCs w:val="40"/>
          <w:color w:val="E7BA00"/>
          <w:spacing w:val="-3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3"/>
        </w:rPr>
        <w:t>cjelokupnog</w:t>
      </w:r>
      <w:r>
        <w:rPr>
          <w:rFonts w:ascii="Tahoma" w:hAnsi="Tahoma" w:cs="Tahoma" w:eastAsia="Tahoma"/>
          <w:sz w:val="40"/>
          <w:szCs w:val="40"/>
          <w:color w:val="E7BA00"/>
          <w:spacing w:val="-7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0"/>
          <w:szCs w:val="40"/>
          <w:color w:val="E7BA00"/>
          <w:spacing w:val="0"/>
          <w:w w:val="100"/>
          <w:b/>
          <w:bCs/>
          <w:position w:val="-3"/>
        </w:rPr>
        <w:t>sustava</w:t>
      </w:r>
      <w:r>
        <w:rPr>
          <w:rFonts w:ascii="Tahoma" w:hAnsi="Tahoma" w:cs="Tahoma" w:eastAsia="Tahom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77" w:lineRule="exact"/>
        <w:ind w:left="394" w:right="-20"/>
        <w:jc w:val="left"/>
        <w:tabs>
          <w:tab w:pos="1336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16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60" w:right="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75" coordorigin="0,0" coordsize="14400,10800">
            <v:shape style="position:absolute;left:0;top:0;width:14400;height:10800" type="#_x0000_t75">
              <v:imagedata r:id="rId12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2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22" o:title=""/>
              </v:shape>
              <v:shape style="position:absolute;left:200;top:2280;width:883;height:665" type="#_x0000_t75">
                <v:imagedata r:id="rId12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24" o:title=""/>
              </v:shape>
              <v:shape style="position:absolute;left:2016;top:2597;width:11018;height:8203" type="#_x0000_t75">
                <v:imagedata r:id="rId125" o:title=""/>
              </v:shape>
              <v:shape style="position:absolute;left:2324;top:2905;width:10092;height:7569" type="#_x0000_t75">
                <v:imagedata r:id="rId126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1" w:lineRule="exact"/>
        <w:ind w:left="267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3"/>
        </w:rPr>
        <w:t>Ma</w:t>
      </w:r>
      <w:r>
        <w:rPr>
          <w:rFonts w:ascii="Tahoma" w:hAnsi="Tahoma" w:cs="Tahoma" w:eastAsia="Tahoma"/>
          <w:sz w:val="64"/>
          <w:szCs w:val="64"/>
          <w:color w:val="333399"/>
          <w:spacing w:val="-2"/>
          <w:w w:val="100"/>
          <w:b/>
          <w:bCs/>
          <w:position w:val="-3"/>
        </w:rPr>
        <w:t>t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3"/>
        </w:rPr>
        <w:t>ična</w:t>
      </w:r>
      <w:r>
        <w:rPr>
          <w:rFonts w:ascii="Tahoma" w:hAnsi="Tahoma" w:cs="Tahoma" w:eastAsia="Tahoma"/>
          <w:sz w:val="64"/>
          <w:szCs w:val="64"/>
          <w:color w:val="333399"/>
          <w:spacing w:val="-7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64"/>
          <w:szCs w:val="64"/>
          <w:color w:val="333399"/>
          <w:spacing w:val="0"/>
          <w:w w:val="100"/>
          <w:b/>
          <w:bCs/>
          <w:position w:val="-3"/>
        </w:rPr>
        <w:t>ploča</w:t>
      </w:r>
      <w:r>
        <w:rPr>
          <w:rFonts w:ascii="Tahoma" w:hAnsi="Tahoma" w:cs="Tahoma" w:eastAsia="Tahoma"/>
          <w:sz w:val="64"/>
          <w:szCs w:val="64"/>
          <w:color w:val="333399"/>
          <w:spacing w:val="-3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samostalan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rad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17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78" w:after="0" w:line="271" w:lineRule="auto"/>
        <w:ind w:left="2710" w:right="-56"/>
        <w:jc w:val="left"/>
        <w:tabs>
          <w:tab w:pos="50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545454"/>
          <w:w w:val="111"/>
        </w:rPr>
        <w:t>Dodatn</w:t>
      </w:r>
      <w:r>
        <w:rPr>
          <w:rFonts w:ascii="Arial" w:hAnsi="Arial" w:cs="Arial" w:eastAsia="Arial"/>
          <w:sz w:val="21"/>
          <w:szCs w:val="21"/>
          <w:color w:val="545454"/>
          <w:w w:val="112"/>
        </w:rPr>
        <w:t>i</w:t>
      </w:r>
      <w:r>
        <w:rPr>
          <w:rFonts w:ascii="Arial" w:hAnsi="Arial" w:cs="Arial" w:eastAsia="Arial"/>
          <w:sz w:val="21"/>
          <w:szCs w:val="21"/>
          <w:color w:val="545454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0"/>
        </w:rPr>
        <w:t>konektor</w:t>
      </w:r>
      <w:r>
        <w:rPr>
          <w:rFonts w:ascii="Arial" w:hAnsi="Arial" w:cs="Arial" w:eastAsia="Arial"/>
          <w:sz w:val="21"/>
          <w:szCs w:val="21"/>
          <w:color w:val="545454"/>
          <w:spacing w:val="-48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10"/>
        </w:rPr>
        <w:t>Standardni</w:t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9"/>
        </w:rPr>
        <w:t>napajanja</w:t>
      </w:r>
      <w:r>
        <w:rPr>
          <w:rFonts w:ascii="Arial" w:hAnsi="Arial" w:cs="Arial" w:eastAsia="Arial"/>
          <w:sz w:val="21"/>
          <w:szCs w:val="21"/>
          <w:color w:val="545454"/>
          <w:spacing w:val="-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za</w:t>
      </w:r>
      <w:r>
        <w:rPr>
          <w:rFonts w:ascii="Arial" w:hAnsi="Arial" w:cs="Arial" w:eastAsia="Arial"/>
          <w:sz w:val="21"/>
          <w:szCs w:val="21"/>
          <w:color w:val="54545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2"/>
        </w:rPr>
        <w:t>grafiku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00"/>
        </w:rPr>
        <w:t>PCI</w:t>
      </w:r>
      <w:r>
        <w:rPr>
          <w:rFonts w:ascii="Arial" w:hAnsi="Arial" w:cs="Arial" w:eastAsia="Arial"/>
          <w:sz w:val="21"/>
          <w:szCs w:val="21"/>
          <w:color w:val="1D1DC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16"/>
        </w:rPr>
        <w:t>utori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8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00"/>
        </w:rPr>
        <w:t>PCI-E</w:t>
      </w:r>
      <w:r>
        <w:rPr>
          <w:rFonts w:ascii="Arial" w:hAnsi="Arial" w:cs="Arial" w:eastAsia="Arial"/>
          <w:sz w:val="21"/>
          <w:szCs w:val="21"/>
          <w:color w:val="1D1DC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D2DCD"/>
          <w:spacing w:val="-48"/>
          <w:w w:val="101"/>
        </w:rPr>
        <w:t>2</w:t>
      </w:r>
      <w:r>
        <w:rPr>
          <w:rFonts w:ascii="Arial" w:hAnsi="Arial" w:cs="Arial" w:eastAsia="Arial"/>
          <w:sz w:val="21"/>
          <w:szCs w:val="21"/>
          <w:color w:val="4F4FD6"/>
          <w:spacing w:val="-4"/>
          <w:w w:val="239"/>
        </w:rPr>
        <w:t>.</w:t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10"/>
        </w:rPr>
        <w:t>0</w:t>
      </w:r>
      <w:r>
        <w:rPr>
          <w:rFonts w:ascii="Arial" w:hAnsi="Arial" w:cs="Arial" w:eastAsia="Arial"/>
          <w:sz w:val="21"/>
          <w:szCs w:val="21"/>
          <w:color w:val="1D1DC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D1DCA"/>
          <w:spacing w:val="0"/>
          <w:w w:val="104"/>
        </w:rPr>
        <w:t>x16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27" w:after="0" w:line="300" w:lineRule="atLeast"/>
        <w:ind w:left="1524" w:right="-56" w:firstLine="-1524"/>
        <w:jc w:val="left"/>
        <w:tabs>
          <w:tab w:pos="1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D1DCA"/>
          <w:spacing w:val="0"/>
          <w:w w:val="100"/>
        </w:rPr>
        <w:t>PCI-Express</w:t>
      </w:r>
      <w:r>
        <w:rPr>
          <w:rFonts w:ascii="Arial" w:hAnsi="Arial" w:cs="Arial" w:eastAsia="Arial"/>
          <w:sz w:val="21"/>
          <w:szCs w:val="21"/>
          <w:color w:val="1D1DC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D1DCA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5"/>
        </w:rPr>
        <w:t>Prikljucc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6"/>
        </w:rPr>
        <w:t>i</w:t>
      </w:r>
      <w:r>
        <w:rPr>
          <w:rFonts w:ascii="Arial" w:hAnsi="Arial" w:cs="Arial" w:eastAsia="Arial"/>
          <w:sz w:val="21"/>
          <w:szCs w:val="21"/>
          <w:color w:val="545454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za</w:t>
      </w:r>
      <w:r>
        <w:rPr>
          <w:rFonts w:ascii="Arial" w:hAnsi="Arial" w:cs="Arial" w:eastAsia="Arial"/>
          <w:sz w:val="21"/>
          <w:szCs w:val="21"/>
          <w:color w:val="545454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8"/>
        </w:rPr>
        <w:t>uredaje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545454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straznj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9"/>
        </w:rPr>
        <w:t>strane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2" w:after="0" w:line="271" w:lineRule="auto"/>
        <w:ind w:right="99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Oodatn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545454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0"/>
        </w:rPr>
        <w:t>konektor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napajanja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10"/>
        </w:rPr>
        <w:t>procesora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300" w:bottom="0" w:left="540" w:right="340"/>
          <w:cols w:num="3" w:equalWidth="0">
            <w:col w:w="6142" w:space="278"/>
            <w:col w:w="3553" w:space="430"/>
            <w:col w:w="3117"/>
          </w:cols>
        </w:sectPr>
      </w:pPr>
      <w:rPr/>
    </w:p>
    <w:p>
      <w:pPr>
        <w:spacing w:before="0" w:after="0" w:line="144" w:lineRule="exact"/>
        <w:ind w:left="7907" w:right="-20"/>
        <w:jc w:val="left"/>
        <w:tabs>
          <w:tab w:pos="9040" w:val="left"/>
          <w:tab w:pos="111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0pt;margin-top:46.080002pt;width:685.312032pt;height:493.200012pt;mso-position-horizontal-relative:page;mso-position-vertical-relative:page;z-index:-4074" coordorigin="0,922" coordsize="13706,9864">
            <v:shape style="position:absolute;left:670;top:922;width:12348;height:9864" type="#_x0000_t75">
              <v:imagedata r:id="rId127" o:title=""/>
            </v:shape>
            <v:group style="position:absolute;left:12969;top:2806;width:719;height:2" coordorigin="12969,2806" coordsize="719,2">
              <v:shape style="position:absolute;left:12969;top:2806;width:719;height:2" coordorigin="12969,2806" coordsize="719,0" path="m12969,2806l13688,2806e" filled="f" stroked="t" strokeweight="1.797304pt" strokecolor="#BFBFBF">
                <v:path arrowok="t"/>
              </v:shape>
            </v:group>
            <v:group style="position:absolute;left:0;top:10764;width:7391;height:2" coordorigin="0,10764" coordsize="7391,2">
              <v:shape style="position:absolute;left:0;top:10764;width:7391;height:2" coordorigin="0,10764" coordsize="7391,0" path="m0,10764l7391,10764e" filled="f" stroked="t" strokeweight=".718922pt" strokecolor="#9090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617574pt;margin-top:0pt;width:.1pt;height:369.341317pt;mso-position-horizontal-relative:page;mso-position-vertical-relative:page;z-index:-4073" coordorigin="32,0" coordsize="2,7387">
            <v:shape style="position:absolute;left:32;top:0;width:2;height:7387" coordorigin="32,0" coordsize="0,7387" path="m32,7387l32,0e" filled="f" stroked="t" strokeweight="1.437843pt" strokecolor="#9C9C9C">
              <v:path arrowok="t"/>
            </v:shape>
          </v:group>
          <w10:wrap type="none"/>
        </w:pict>
      </w:r>
      <w:r>
        <w:rPr/>
        <w:pict>
          <v:group style="position:absolute;margin-left:613.240112pt;margin-top:1.437126pt;width:106.400399pt;height:.1pt;mso-position-horizontal-relative:page;mso-position-vertical-relative:page;z-index:-4072" coordorigin="12265,29" coordsize="2128,2">
            <v:shape style="position:absolute;left:12265;top:29;width:2128;height:2" coordorigin="12265,29" coordsize="2128,0" path="m12265,29l14393,29e" filled="f" stroked="t" strokeweight=".718922pt" strokecolor="#AFAFAF">
              <v:path arrowok="t"/>
            </v:shape>
          </v:group>
          <w10:wrap type="none"/>
        </w:pict>
      </w:r>
      <w:r>
        <w:rPr/>
        <w:pict>
          <v:group style="position:absolute;margin-left:9.525711pt;margin-top:114.610779pt;width:.1pt;height:34.8503pt;mso-position-horizontal-relative:page;mso-position-vertical-relative:page;z-index:-4071" coordorigin="191,2292" coordsize="2,697">
            <v:shape style="position:absolute;left:191;top:2292;width:2;height:697" coordorigin="191,2292" coordsize="0,697" path="m191,2989l191,2292e" filled="f" stroked="t" strokeweight="1.797304pt" strokecolor="#A8A8A8">
              <v:path arrowok="t"/>
            </v:shape>
          </v:group>
          <w10:wrap type="none"/>
        </w:pict>
      </w:r>
      <w:r>
        <w:rPr/>
        <w:pict>
          <v:group style="position:absolute;margin-left:718.202698pt;margin-top:367.904205pt;width:.1pt;height:171.017964pt;mso-position-horizontal-relative:page;mso-position-vertical-relative:page;z-index:-4070" coordorigin="14364,7358" coordsize="2,3420">
            <v:shape style="position:absolute;left:14364;top:7358;width:2;height:3420" coordorigin="14364,7358" coordsize="0,3420" path="m14364,10778l14364,7358e" filled="f" stroked="t" strokeweight="1.437843pt" strokecolor="#87878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FD5454"/>
          <w:w w:val="99"/>
        </w:rPr>
      </w:r>
      <w:r>
        <w:rPr>
          <w:rFonts w:ascii="Arial" w:hAnsi="Arial" w:cs="Arial" w:eastAsia="Arial"/>
          <w:sz w:val="16"/>
          <w:szCs w:val="16"/>
          <w:color w:val="FD5454"/>
          <w:w w:val="99"/>
          <w:u w:val="single" w:color="FB3B3B"/>
        </w:rPr>
        <w:t> </w:t>
      </w:r>
      <w:r>
        <w:rPr>
          <w:rFonts w:ascii="Arial" w:hAnsi="Arial" w:cs="Arial" w:eastAsia="Arial"/>
          <w:sz w:val="16"/>
          <w:szCs w:val="16"/>
          <w:color w:val="FD5454"/>
          <w:w w:val="100"/>
          <w:u w:val="single" w:color="FB3B3B"/>
        </w:rPr>
        <w:tab/>
      </w:r>
      <w:r>
        <w:rPr>
          <w:rFonts w:ascii="Arial" w:hAnsi="Arial" w:cs="Arial" w:eastAsia="Arial"/>
          <w:sz w:val="16"/>
          <w:szCs w:val="16"/>
          <w:color w:val="FD5454"/>
          <w:w w:val="100"/>
          <w:u w:val="single" w:color="FB3B3B"/>
        </w:rPr>
      </w:r>
      <w:r>
        <w:rPr>
          <w:rFonts w:ascii="Arial" w:hAnsi="Arial" w:cs="Arial" w:eastAsia="Arial"/>
          <w:sz w:val="16"/>
          <w:szCs w:val="16"/>
          <w:color w:val="FD5454"/>
          <w:w w:val="141"/>
          <w:u w:val="single" w:color="FB3B3B"/>
        </w:rPr>
        <w:t>I</w:t>
      </w:r>
      <w:r>
        <w:rPr>
          <w:rFonts w:ascii="Arial" w:hAnsi="Arial" w:cs="Arial" w:eastAsia="Arial"/>
          <w:sz w:val="16"/>
          <w:szCs w:val="16"/>
          <w:color w:val="FD5454"/>
          <w:w w:val="141"/>
          <w:u w:val="single" w:color="FB3B3B"/>
        </w:rPr>
      </w:r>
      <w:r>
        <w:rPr>
          <w:rFonts w:ascii="Arial" w:hAnsi="Arial" w:cs="Arial" w:eastAsia="Arial"/>
          <w:sz w:val="16"/>
          <w:szCs w:val="16"/>
          <w:color w:val="FD5454"/>
          <w:w w:val="99"/>
          <w:u w:val="single" w:color="FB3B3B"/>
        </w:rPr>
        <w:t> </w:t>
      </w:r>
      <w:r>
        <w:rPr>
          <w:rFonts w:ascii="Arial" w:hAnsi="Arial" w:cs="Arial" w:eastAsia="Arial"/>
          <w:sz w:val="16"/>
          <w:szCs w:val="16"/>
          <w:color w:val="FD5454"/>
          <w:w w:val="100"/>
          <w:u w:val="single" w:color="FB3B3B"/>
        </w:rPr>
        <w:tab/>
      </w:r>
      <w:r>
        <w:rPr>
          <w:rFonts w:ascii="Arial" w:hAnsi="Arial" w:cs="Arial" w:eastAsia="Arial"/>
          <w:sz w:val="16"/>
          <w:szCs w:val="16"/>
          <w:color w:val="FD5454"/>
          <w:w w:val="100"/>
          <w:u w:val="single" w:color="FB3B3B"/>
        </w:rPr>
      </w:r>
      <w:r>
        <w:rPr>
          <w:rFonts w:ascii="Arial" w:hAnsi="Arial" w:cs="Arial" w:eastAsia="Arial"/>
          <w:sz w:val="16"/>
          <w:szCs w:val="16"/>
          <w:color w:val="FD5454"/>
          <w:w w:val="100"/>
        </w:rPr>
      </w:r>
      <w:r>
        <w:rPr>
          <w:rFonts w:ascii="Arial" w:hAnsi="Arial" w:cs="Arial" w:eastAsia="Arial"/>
          <w:sz w:val="16"/>
          <w:szCs w:val="16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left="114" w:right="-20"/>
        <w:jc w:val="left"/>
        <w:tabs>
          <w:tab w:pos="1308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A0A0A"/>
          <w:spacing w:val="0"/>
          <w:w w:val="100"/>
          <w:b/>
          <w:bCs/>
        </w:rPr>
        <w:t>9.12.2014.</w:t>
      </w:r>
      <w:r>
        <w:rPr>
          <w:rFonts w:ascii="Times New Roman" w:hAnsi="Times New Roman" w:cs="Times New Roman" w:eastAsia="Times New Roman"/>
          <w:sz w:val="30"/>
          <w:szCs w:val="30"/>
          <w:color w:val="0A0A0A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A0A0A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0A0A0A"/>
          <w:spacing w:val="0"/>
          <w:w w:val="104"/>
          <w:b/>
          <w:bCs/>
          <w:position w:val="-3"/>
        </w:rPr>
        <w:t>18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9" coordorigin="0,0" coordsize="14400,10800">
            <v:shape style="position:absolute;left:0;top:0;width:14400;height:10800" type="#_x0000_t75">
              <v:imagedata r:id="rId128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29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30" o:title=""/>
              </v:shape>
              <v:shape style="position:absolute;left:200;top:2280;width:883;height:665" type="#_x0000_t75">
                <v:imagedata r:id="rId131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3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59" w:lineRule="exact"/>
        <w:ind w:left="3812" w:right="-20"/>
        <w:jc w:val="left"/>
        <w:rPr>
          <w:rFonts w:ascii="Tahoma" w:hAnsi="Tahoma" w:cs="Tahoma" w:eastAsia="Tahoma"/>
          <w:sz w:val="80"/>
          <w:szCs w:val="80"/>
        </w:rPr>
      </w:pPr>
      <w:rPr/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Ma</w:t>
      </w:r>
      <w:r>
        <w:rPr>
          <w:rFonts w:ascii="Tahoma" w:hAnsi="Tahoma" w:cs="Tahoma" w:eastAsia="Tahoma"/>
          <w:sz w:val="80"/>
          <w:szCs w:val="80"/>
          <w:color w:val="333399"/>
          <w:spacing w:val="-3"/>
          <w:w w:val="100"/>
          <w:b/>
          <w:bCs/>
          <w:position w:val="-4"/>
        </w:rPr>
        <w:t>t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ična</w:t>
      </w:r>
      <w:r>
        <w:rPr>
          <w:rFonts w:ascii="Tahoma" w:hAnsi="Tahoma" w:cs="Tahoma" w:eastAsia="Tahoma"/>
          <w:sz w:val="80"/>
          <w:szCs w:val="80"/>
          <w:color w:val="333399"/>
          <w:spacing w:val="-22"/>
          <w:w w:val="100"/>
          <w:b/>
          <w:bCs/>
          <w:position w:val="-4"/>
        </w:rPr>
        <w:t> 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plo</w:t>
      </w:r>
      <w:r>
        <w:rPr>
          <w:rFonts w:ascii="Tahoma" w:hAnsi="Tahoma" w:cs="Tahoma" w:eastAsia="Tahoma"/>
          <w:sz w:val="80"/>
          <w:szCs w:val="80"/>
          <w:color w:val="333399"/>
          <w:spacing w:val="2"/>
          <w:w w:val="100"/>
          <w:b/>
          <w:bCs/>
          <w:position w:val="-4"/>
        </w:rPr>
        <w:t>č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a</w:t>
      </w:r>
      <w:r>
        <w:rPr>
          <w:rFonts w:ascii="Tahoma" w:hAnsi="Tahoma" w:cs="Tahoma" w:eastAsia="Tahoma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117" w:right="-135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Služi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ezi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anje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va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eli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om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ću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ut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sabir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ica)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57" w:lineRule="exact"/>
        <w:ind w:left="117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Glav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dijelo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dno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ţ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je</w:t>
      </w:r>
      <w:r>
        <w:rPr>
          <w:rFonts w:ascii="Tahoma" w:hAnsi="Tahoma" w:cs="Tahoma" w:eastAsia="Tahoma"/>
          <w:sz w:val="48"/>
          <w:szCs w:val="48"/>
          <w:color w:val="FF0000"/>
          <w:spacing w:val="5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za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esor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Utori</w:t>
      </w:r>
      <w:r>
        <w:rPr>
          <w:rFonts w:ascii="Tahoma" w:hAnsi="Tahoma" w:cs="Tahoma" w:eastAsia="Tahoma"/>
          <w:sz w:val="48"/>
          <w:szCs w:val="48"/>
          <w:color w:val="FF0000"/>
          <w:spacing w:val="-1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za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RAM</w:t>
      </w:r>
      <w:r>
        <w:rPr>
          <w:rFonts w:ascii="Tahoma" w:hAnsi="Tahoma" w:cs="Tahoma" w:eastAsia="Tahoma"/>
          <w:sz w:val="48"/>
          <w:szCs w:val="48"/>
          <w:color w:val="FF0000"/>
          <w:spacing w:val="-17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me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or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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Utori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za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rti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(grafi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ku,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mr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4"/>
          <w:b/>
          <w:bCs/>
        </w:rPr>
        <w:t>ţnu.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4"/>
          <w:b/>
          <w:bCs/>
        </w:rPr>
        <w:t>.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.)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Baterija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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Priključ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za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hard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disk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74" w:right="-20"/>
        <w:jc w:val="left"/>
        <w:tabs>
          <w:tab w:pos="1354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19</w:t>
      </w:r>
    </w:p>
    <w:p>
      <w:pPr>
        <w:jc w:val="left"/>
        <w:spacing w:after="0"/>
        <w:sectPr>
          <w:pgSz w:w="14400" w:h="10800" w:orient="landscape"/>
          <w:pgMar w:top="980" w:bottom="0" w:left="8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8" coordorigin="0,0" coordsize="14400,10800">
            <v:shape style="position:absolute;left:0;top:0;width:14400;height:10800" type="#_x0000_t75">
              <v:imagedata r:id="rId133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34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35" o:title=""/>
              </v:shape>
              <v:shape style="position:absolute;left:200;top:2280;width:883;height:665" type="#_x0000_t75">
                <v:imagedata r:id="rId136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37" o:title=""/>
              </v:shape>
              <v:shape style="position:absolute;left:7118;top:0;width:7282;height:10214" type="#_x0000_t75">
                <v:imagedata r:id="rId138" o:title=""/>
              </v:shape>
              <v:shape style="position:absolute;left:7427;top:297;width:6778;height:9299" type="#_x0000_t75">
                <v:imagedata r:id="rId13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88" w:lineRule="exact"/>
        <w:ind w:left="2932" w:right="-20"/>
        <w:jc w:val="left"/>
        <w:rPr>
          <w:rFonts w:ascii="Tahoma" w:hAnsi="Tahoma" w:cs="Tahoma" w:eastAsia="Tahoma"/>
          <w:sz w:val="80"/>
          <w:szCs w:val="80"/>
        </w:rPr>
      </w:pPr>
      <w:rPr/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1"/>
        </w:rPr>
        <w:t>Memor</w:t>
      </w:r>
      <w:r>
        <w:rPr>
          <w:rFonts w:ascii="Tahoma" w:hAnsi="Tahoma" w:cs="Tahoma" w:eastAsia="Tahoma"/>
          <w:sz w:val="80"/>
          <w:szCs w:val="80"/>
          <w:color w:val="333399"/>
          <w:spacing w:val="-2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1"/>
        </w:rPr>
        <w:t>ja</w:t>
      </w:r>
      <w:r>
        <w:rPr>
          <w:rFonts w:ascii="Tahoma" w:hAnsi="Tahoma" w:cs="Tahoma" w:eastAsia="Tahoma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pohranu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odataka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653" w:right="7044" w:firstLine="-54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daci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memoriji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h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anjuju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obli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nu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je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d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in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ca</w:t>
      </w:r>
      <w:r>
        <w:rPr>
          <w:rFonts w:ascii="Tahoma" w:hAnsi="Tahoma" w:cs="Tahoma" w:eastAsia="Tahoma"/>
          <w:sz w:val="48"/>
          <w:szCs w:val="48"/>
          <w:color w:val="FF0000"/>
          <w:spacing w:val="-17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(s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slo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broj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ima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ns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eni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narni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62" w:lineRule="exact"/>
        <w:ind w:left="653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kôd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2" w:after="0" w:line="240" w:lineRule="auto"/>
        <w:ind w:left="454" w:right="-20"/>
        <w:jc w:val="left"/>
        <w:tabs>
          <w:tab w:pos="1342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20</w:t>
      </w:r>
    </w:p>
    <w:p>
      <w:pPr>
        <w:jc w:val="left"/>
        <w:spacing w:after="0"/>
        <w:sectPr>
          <w:pgSz w:w="14400" w:h="10800" w:orient="landscape"/>
          <w:pgMar w:top="980" w:bottom="0" w:left="20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19" w:lineRule="exact"/>
        <w:ind w:left="2072" w:right="-20"/>
        <w:jc w:val="left"/>
        <w:rPr>
          <w:rFonts w:ascii="Tahoma" w:hAnsi="Tahoma" w:cs="Tahoma" w:eastAsia="Tahoma"/>
          <w:sz w:val="56"/>
          <w:szCs w:val="56"/>
        </w:rPr>
      </w:pPr>
      <w:rPr/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ra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ter</w:t>
      </w:r>
      <w:r>
        <w:rPr>
          <w:rFonts w:ascii="Tahoma" w:hAnsi="Tahoma" w:cs="Tahoma" w:eastAsia="Tahoma"/>
          <w:sz w:val="56"/>
          <w:szCs w:val="56"/>
          <w:color w:val="333399"/>
          <w:spacing w:val="-1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sti</w:t>
      </w:r>
      <w:r>
        <w:rPr>
          <w:rFonts w:ascii="Tahoma" w:hAnsi="Tahoma" w:cs="Tahoma" w:eastAsia="Tahoma"/>
          <w:sz w:val="56"/>
          <w:szCs w:val="56"/>
          <w:color w:val="333399"/>
          <w:spacing w:val="-1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e</w:t>
      </w:r>
      <w:r>
        <w:rPr>
          <w:rFonts w:ascii="Tahoma" w:hAnsi="Tahoma" w:cs="Tahoma" w:eastAsia="Tahoma"/>
          <w:sz w:val="56"/>
          <w:szCs w:val="56"/>
          <w:color w:val="333399"/>
          <w:spacing w:val="-28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me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  <w:position w:val="-3"/>
        </w:rPr>
        <w:t>m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orije:</w:t>
      </w:r>
      <w:r>
        <w:rPr>
          <w:rFonts w:ascii="Tahoma" w:hAnsi="Tahoma" w:cs="Tahoma" w:eastAsia="Tahoma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4400" w:h="10800" w:orient="landscape"/>
          <w:pgMar w:top="980" w:bottom="0" w:left="200" w:right="340"/>
        </w:sectPr>
      </w:pPr>
      <w:rPr/>
    </w:p>
    <w:p>
      <w:pPr>
        <w:spacing w:before="0" w:after="0" w:line="557" w:lineRule="exact"/>
        <w:ind w:left="113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paci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et</w:t>
      </w:r>
      <w:r>
        <w:rPr>
          <w:rFonts w:ascii="Tahoma" w:hAnsi="Tahoma" w:cs="Tahoma" w:eastAsia="Tahoma"/>
          <w:sz w:val="48"/>
          <w:szCs w:val="48"/>
          <w:color w:val="FF0000"/>
          <w:spacing w:val="-1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iči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3" w:right="-127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aka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oje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me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or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3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može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h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anit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63" w:lineRule="exact"/>
        <w:ind w:right="-20"/>
        <w:jc w:val="left"/>
        <w:tabs>
          <w:tab w:pos="540" w:val="left"/>
        </w:tabs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bi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5"/>
          <w:w w:val="100"/>
          <w:b/>
          <w:bCs/>
          <w:position w:val="-1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  <w:position w:val="-1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3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0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  <w:position w:val="-1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1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5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bajt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8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1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5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ki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ajt</w:t>
      </w:r>
      <w:r>
        <w:rPr>
          <w:rFonts w:ascii="Tahoma" w:hAnsi="Tahoma" w:cs="Tahoma" w:eastAsia="Tahoma"/>
          <w:sz w:val="48"/>
          <w:szCs w:val="48"/>
          <w:color w:val="333399"/>
          <w:spacing w:val="14"/>
          <w:w w:val="100"/>
          <w:b/>
          <w:bCs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3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0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24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1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5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meg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bajt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  <w:b/>
          <w:bCs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1024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1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5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gigabajt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b/>
          <w:bCs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1024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1</w:t>
      </w:r>
      <w:r>
        <w:rPr>
          <w:rFonts w:ascii="Tahoma" w:hAnsi="Tahoma" w:cs="Tahoma" w:eastAsia="Tahoma"/>
          <w:sz w:val="48"/>
          <w:szCs w:val="48"/>
          <w:color w:val="FF0000"/>
          <w:spacing w:val="-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9" w:lineRule="exact"/>
        <w:ind w:right="-20"/>
        <w:jc w:val="left"/>
        <w:tabs>
          <w:tab w:pos="5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terabajt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b/>
          <w:bCs/>
          <w:position w:val="-3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  <w:position w:val="-3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1024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GB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  <w:position w:val="-3"/>
        </w:rPr>
        <w:t></w:t>
      </w:r>
      <w:r>
        <w:rPr>
          <w:rFonts w:ascii="Times New Roman" w:hAnsi="Times New Roman" w:cs="Times New Roman" w:eastAsia="Times New Roman"/>
          <w:sz w:val="48"/>
          <w:szCs w:val="48"/>
          <w:color w:val="333399"/>
          <w:spacing w:val="2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1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TB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0" w:right="340"/>
          <w:cols w:num="2" w:equalWidth="0">
            <w:col w:w="6098" w:space="140"/>
            <w:col w:w="762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7" coordorigin="0,0" coordsize="14400,10800">
            <v:shape style="position:absolute;left:0;top:0;width:14400;height:10800" type="#_x0000_t75">
              <v:imagedata r:id="rId14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4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42" o:title=""/>
              </v:shape>
              <v:shape style="position:absolute;left:200;top:2280;width:883;height:665" type="#_x0000_t75">
                <v:imagedata r:id="rId14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4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454" w:right="-20"/>
        <w:jc w:val="left"/>
        <w:tabs>
          <w:tab w:pos="1342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21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0" w:right="34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166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Vj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ţ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3"/>
        </w:rPr>
        <w:t>b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:</w:t>
      </w:r>
      <w:r>
        <w:rPr>
          <w:rFonts w:ascii="Tahoma" w:hAnsi="Tahoma" w:cs="Tahoma" w:eastAsia="Tahoma"/>
          <w:sz w:val="48"/>
          <w:szCs w:val="48"/>
          <w:color w:val="FF0000"/>
          <w:spacing w:val="5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izraču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aj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557" w:lineRule="exact"/>
        <w:ind w:left="241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2.5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MB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=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17" w:right="-112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0.005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GB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=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17" w:right="-79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4600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=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1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10</w:t>
      </w:r>
      <w:r>
        <w:rPr>
          <w:rFonts w:ascii="Tahoma" w:hAnsi="Tahoma" w:cs="Tahoma" w:eastAsia="Tahoma"/>
          <w:sz w:val="32"/>
          <w:szCs w:val="32"/>
          <w:color w:val="333399"/>
          <w:spacing w:val="0"/>
          <w:w w:val="100"/>
          <w:position w:val="14"/>
        </w:rPr>
        <w:t>5</w:t>
      </w:r>
      <w:r>
        <w:rPr>
          <w:rFonts w:ascii="Tahoma" w:hAnsi="Tahoma" w:cs="Tahoma" w:eastAsia="Tahoma"/>
          <w:sz w:val="32"/>
          <w:szCs w:val="32"/>
          <w:color w:val="333399"/>
          <w:spacing w:val="45"/>
          <w:w w:val="100"/>
          <w:position w:val="14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MB=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1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10</w:t>
      </w:r>
      <w:r>
        <w:rPr>
          <w:rFonts w:ascii="Tahoma" w:hAnsi="Tahoma" w:cs="Tahoma" w:eastAsia="Tahoma"/>
          <w:sz w:val="32"/>
          <w:szCs w:val="32"/>
          <w:color w:val="333399"/>
          <w:spacing w:val="-1"/>
          <w:w w:val="100"/>
          <w:position w:val="14"/>
        </w:rPr>
        <w:t>-</w:t>
      </w:r>
      <w:r>
        <w:rPr>
          <w:rFonts w:ascii="Tahoma" w:hAnsi="Tahoma" w:cs="Tahoma" w:eastAsia="Tahoma"/>
          <w:sz w:val="32"/>
          <w:szCs w:val="32"/>
          <w:color w:val="333399"/>
          <w:spacing w:val="0"/>
          <w:w w:val="100"/>
          <w:position w:val="14"/>
        </w:rPr>
        <w:t>6</w:t>
      </w:r>
      <w:r>
        <w:rPr>
          <w:rFonts w:ascii="Tahoma" w:hAnsi="Tahoma" w:cs="Tahoma" w:eastAsia="Tahoma"/>
          <w:sz w:val="32"/>
          <w:szCs w:val="32"/>
          <w:color w:val="333399"/>
          <w:spacing w:val="46"/>
          <w:w w:val="100"/>
          <w:position w:val="14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=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</w:rPr>
        <w:t>dsj</w:t>
      </w:r>
      <w:r>
        <w:rPr>
          <w:rFonts w:ascii="Tahoma" w:hAnsi="Tahoma" w:cs="Tahoma" w:eastAsia="Tahoma"/>
          <w:sz w:val="48"/>
          <w:szCs w:val="48"/>
          <w:color w:val="FFCF00"/>
          <w:spacing w:val="2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</w:rPr>
        <w:t>tn</w:t>
      </w:r>
      <w:r>
        <w:rPr>
          <w:rFonts w:ascii="Tahoma" w:hAnsi="Tahoma" w:cs="Tahoma" w:eastAsia="Tahoma"/>
          <w:sz w:val="48"/>
          <w:szCs w:val="48"/>
          <w:color w:val="FFCF00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</w:rPr>
        <w:t>k: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76" w:lineRule="exact"/>
        <w:ind w:left="9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TB=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2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4</w:t>
      </w:r>
      <w:r>
        <w:rPr>
          <w:rFonts w:ascii="Tahoma" w:hAnsi="Tahoma" w:cs="Tahoma" w:eastAsia="Tahoma"/>
          <w:sz w:val="48"/>
          <w:szCs w:val="48"/>
          <w:color w:val="FFCF00"/>
          <w:spacing w:val="-7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7" w:lineRule="exact"/>
        <w:ind w:left="9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GB=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24</w:t>
      </w:r>
      <w:r>
        <w:rPr>
          <w:rFonts w:ascii="Tahoma" w:hAnsi="Tahoma" w:cs="Tahoma" w:eastAsia="Tahoma"/>
          <w:sz w:val="48"/>
          <w:szCs w:val="48"/>
          <w:color w:val="FFCF00"/>
          <w:spacing w:val="-1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9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MB=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24</w:t>
      </w:r>
      <w:r>
        <w:rPr>
          <w:rFonts w:ascii="Tahoma" w:hAnsi="Tahoma" w:cs="Tahoma" w:eastAsia="Tahoma"/>
          <w:sz w:val="48"/>
          <w:szCs w:val="48"/>
          <w:color w:val="FFCF00"/>
          <w:spacing w:val="-14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59" w:lineRule="exact"/>
        <w:ind w:left="9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FFCF00"/>
          <w:spacing w:val="-1"/>
          <w:w w:val="100"/>
          <w:b/>
          <w:bCs/>
          <w:position w:val="-3"/>
        </w:rPr>
        <w:t>B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=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3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24</w:t>
      </w:r>
      <w:r>
        <w:rPr>
          <w:rFonts w:ascii="Tahoma" w:hAnsi="Tahoma" w:cs="Tahoma" w:eastAsia="Tahoma"/>
          <w:sz w:val="48"/>
          <w:szCs w:val="48"/>
          <w:color w:val="FFCF00"/>
          <w:spacing w:val="-14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3"/>
        </w:rPr>
        <w:t>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" w:right="-112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eš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nja: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76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25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2"/>
        </w:rPr>
        <w:t>6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5.12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2"/>
        </w:rPr>
        <w:t>4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.49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6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9</w:t>
      </w:r>
      <w:r>
        <w:rPr>
          <w:rFonts w:ascii="Tahoma" w:hAnsi="Tahoma" w:cs="Tahoma" w:eastAsia="Tahoma"/>
          <w:sz w:val="48"/>
          <w:szCs w:val="48"/>
          <w:color w:val="333399"/>
          <w:spacing w:val="-37"/>
          <w:w w:val="100"/>
          <w:position w:val="-2"/>
        </w:rPr>
        <w:t>7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  <w:position w:val="-2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7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2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1.05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2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maća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aća: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0.262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MB=?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0.03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GB=?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12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5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6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KB=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10</w:t>
      </w:r>
      <w:r>
        <w:rPr>
          <w:rFonts w:ascii="Tahoma" w:hAnsi="Tahoma" w:cs="Tahoma" w:eastAsia="Tahoma"/>
          <w:sz w:val="32"/>
          <w:szCs w:val="32"/>
          <w:color w:val="333399"/>
          <w:spacing w:val="0"/>
          <w:w w:val="100"/>
          <w:position w:val="14"/>
        </w:rPr>
        <w:t>3</w:t>
      </w:r>
      <w:r>
        <w:rPr>
          <w:rFonts w:ascii="Tahoma" w:hAnsi="Tahoma" w:cs="Tahoma" w:eastAsia="Tahoma"/>
          <w:sz w:val="32"/>
          <w:szCs w:val="32"/>
          <w:color w:val="333399"/>
          <w:spacing w:val="45"/>
          <w:w w:val="100"/>
          <w:position w:val="14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MB=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0.0001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TB=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?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  <w:cols w:num="3" w:equalWidth="0">
            <w:col w:w="5748" w:space="1041"/>
            <w:col w:w="2021" w:space="808"/>
            <w:col w:w="3902"/>
          </w:cols>
        </w:sectPr>
      </w:pPr>
      <w:rPr/>
    </w:p>
    <w:p>
      <w:pPr>
        <w:spacing w:before="0" w:after="0" w:line="345" w:lineRule="exact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6" coordorigin="0,0" coordsize="14400,10800">
            <v:shape style="position:absolute;left:0;top:0;width:14400;height:10800" type="#_x0000_t75">
              <v:imagedata r:id="rId145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46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47" o:title=""/>
              </v:shape>
              <v:shape style="position:absolute;left:200;top:2280;width:883;height:665" type="#_x0000_t75">
                <v:imagedata r:id="rId148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49" o:title=""/>
              </v:shape>
            </v:group>
            <v:group style="position:absolute;left:2813;top:3150;width:3825;height:3488" coordorigin="2813,3150" coordsize="3825,3488">
              <v:shape style="position:absolute;left:2813;top:3150;width:3825;height:3488" coordorigin="2813,3150" coordsize="3825,3488" path="m2813,6638l6638,6638,6638,3150,2813,3150,2813,6638e" filled="t" fillcolor="#7575D1" stroked="f">
                <v:path arrowok="t"/>
                <v:fill/>
              </v:shape>
              <v:shape style="position:absolute;left:10137;top:394;width:3622;height:1980" type="#_x0000_t75">
                <v:imagedata r:id="rId150" o:title=""/>
              </v:shape>
            </v:group>
            <v:group style="position:absolute;left:10137;top:394;width:3713;height:1980" coordorigin="10137,394" coordsize="3713,1980">
              <v:shape style="position:absolute;left:10137;top:394;width:3713;height:1980" coordorigin="10137,394" coordsize="3713,1980" path="m10909,2139l10868,1792,10751,1717,10643,1640,10546,1563,10459,1486,10382,1409,10315,1332,10259,1256,10213,1181,10178,1107,10154,1035,10140,965,10137,897,10145,832,10164,770,10195,712,10236,657,10289,606,10353,560,10429,518,10517,482,10614,451,10718,427,10830,410,10947,399,11071,394,11198,395,11330,402,11466,415,11604,433,11745,457,11886,487,12029,522,12172,562,12314,607,12455,657,12594,711,12731,771,12864,835,12994,903,13118,976,13236,1051,13343,1128,13441,1205,13528,1282,13605,1359,13671,1436,13728,1512,13773,1587,13809,1661,13833,1733,13847,1803,13850,1871,13841,1936,13822,1998,13792,2056,13750,2111,13697,2162,13633,2208,13557,2250,13470,2286,13399,2309,13323,2329,13243,2345,13159,2358,13072,2367,12981,2372,12887,2374,12790,2373,12690,2368,12588,2360,12484,2349,12379,2334,12272,2316,12163,2295,12054,2270,11944,2243,11834,2212,11723,2178,11613,2141,11503,2100,10909,2139xe" filled="f" stroked="t" strokeweight="2pt" strokecolor="#333399">
                <v:path arrowok="t"/>
              </v:shape>
            </v:group>
            <v:group style="position:absolute;left:10957;top:691;width:2240;height:936" coordorigin="10957,691" coordsize="2240,936">
              <v:shape style="position:absolute;left:10957;top:691;width:2240;height:936" coordorigin="10957,691" coordsize="2240,936" path="m11454,1015l11298,1015,11385,1043,11385,1105,11456,1128,11454,1015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375,796l11198,1037,11201,1046,11263,1066,11298,1015,11454,1015,11454,987,11386,987,11329,969,11387,887,11452,887,11451,820,11375,796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150,882l11077,882,11116,1019,11201,1046,11193,1044,11198,1037,11150,882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198,1037l11193,1044,11201,1046,11198,1037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046,691l10957,969,11027,991,11057,897,11077,882,11150,882,11145,865,11185,837,11076,837,11115,713,11046,691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452,887l11387,887,11386,987,11454,987,11452,887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204,741l11076,837,11185,837,11285,767,11204,741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967,1178l11810,1178,11898,1206,11897,1268,11969,1291,11967,1178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887,959l11705,1207,11775,1229,11810,1178,11967,1178,11966,1150,11898,1150,11842,1132,11899,1050,11965,1050,11963,983,11887,959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572,858l11483,1136,11553,1158,11582,1067,11723,1067,11732,1059,11747,1039,11753,1027,11642,1027,11638,1026,11610,1019,11603,1017,11598,1016,11625,932,11745,932,11739,925,11730,917,11717,909,11700,900,11680,893,11572,858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965,1050l11899,1050,11898,1150,11966,1150,11965,1050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723,1067l11582,1067,11619,1079,11628,1082,11638,1084,11646,1085,11655,1086,11663,1086,11671,1086,11678,1085,11713,1073,11723,1067e" filled="t" fillcolor="#FFC000" stroked="f">
                <v:path arrowok="t"/>
                <v:fill/>
              </v:shape>
              <v:shape style="position:absolute;left:10957;top:691;width:2240;height:936" coordorigin="10957,691" coordsize="2240,936" path="m11745,932l11625,932,11635,936,11645,939,11659,944,11686,971,11688,978,11688,985,11683,1001,11680,1008,11676,1012,11673,1017,11668,1021,11662,1024,11659,1025,11655,1026,11646,1027,11753,1027,11758,1014,11759,1009,11763,989,11762,970,11760,956,11755,945,11745,932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254,1328l12238,1376,12388,1424,12403,1375,12363,1363,12370,1341,12294,1341,12254,1328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162,1046l12086,1066,12038,1123,12016,1188,12014,1208,12015,1226,12043,1299,12092,1335,12154,1352,12162,1352,12187,1352,12203,1350,12210,1349,12215,1349,12231,1299,12160,1299,12151,1297,12096,1255,12088,1214,12091,1196,12116,1138,12171,1106,12180,1105,12290,1105,12288,1103,12235,1066,12226,1061,12217,1058,12200,1053,12181,1048,12162,1046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327,1099l12311,1147,12351,1160,12294,1341,12370,1341,12421,1182,12465,1182,12476,1146,12327,1099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230,1281l12225,1283,12220,1286,12214,1288,12208,1291,12201,1293,12194,1295,12187,1297,12179,1298,12160,1299,12231,1299,12236,1283,12230,1281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465,1182l12421,1182,12461,1195,12465,1182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290,1105l12180,1105,12190,1107,12200,1110,12209,1112,12216,1116,12223,1122,12230,1127,12264,1171,12271,1173,12292,1107,12290,1105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756,1235l12668,1513,12856,1573,12873,1520,12754,1482,12777,1412,12897,1412,12903,1394,12793,1359,12809,1310,12939,1310,12944,1295,12756,1235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494,1152l12478,1205,12560,1231,12488,1456,12558,1478,12629,1253,12720,1253,12728,1226,12494,1152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897,1412l12777,1412,12886,1447,12897,1412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939,1310l12809,1310,12927,1348,12939,1310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720,1253l12629,1253,12711,1279,12720,1253e" filled="t" fillcolor="#FFC000" stroked="f">
                <v:path arrowok="t"/>
                <v:fill/>
              </v:shape>
              <v:shape style="position:absolute;left:10957;top:691;width:2240;height:936" coordorigin="10957,691" coordsize="2240,936" path="m12963,1301l12946,1354,13028,1380,12957,1605,13027,1627,13098,1402,13189,1402,13197,1376,12963,1301e" filled="t" fillcolor="#FFC000" stroked="f">
                <v:path arrowok="t"/>
                <v:fill/>
              </v:shape>
              <v:shape style="position:absolute;left:10957;top:691;width:2240;height:936" coordorigin="10957,691" coordsize="2240,936" path="m13189,1402l13098,1402,13180,1429,13189,1402e" filled="t" fillcolor="#FFC000" stroked="f">
                <v:path arrowok="t"/>
                <v:fill/>
              </v:shape>
            </v:group>
            <v:group style="position:absolute;left:10851;top:1161;width:2140;height:931" coordorigin="10851,1161" coordsize="2140,931">
              <v:shape style="position:absolute;left:10851;top:1161;width:2140;height:931" coordorigin="10851,1161" coordsize="2140,931" path="m12803,1754l12715,2032,12902,2091,12919,2038,12801,2001,12823,1931,12943,1931,12949,1912,12840,1878,12855,1829,12986,1829,12991,1814,12803,1754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515,1905l12498,1961,12505,1966,12514,1970,12586,1993,12605,1995,12619,1995,12632,1992,12644,1987,12654,1982,12663,1975,12678,1956,12684,1945,12688,1934,12582,1934,12572,1933,12560,1929,12550,1926,12543,1923,12537,1919,12532,1915,12527,1911,12522,1907,12515,1905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943,1931l12823,1931,12932,1965,12943,1931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344,1860l12328,1909,12478,1956,12493,1908,12453,1895,12460,1873,12384,1873,12344,1860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617,1695l12601,1745,12665,1765,12626,1887,12623,1895,12620,1903,12617,1911,12614,1918,12604,1928,12598,1932,12582,1934,12688,1934,12750,1737,12617,1695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301,1744l12165,1744,12190,1752,12235,1879,12320,1906,12270,1757,12286,1752,12301,1744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417,1631l12401,1679,12441,1692,12384,1873,12460,1873,12511,1714,12555,1714,12566,1679,12417,1631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986,1829l12855,1829,12974,1867,12986,1829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151,1547l12063,1824,12132,1846,12165,1744,12301,1744,12303,1743,12324,1728,12335,1712,12336,1708,12233,1708,12226,1707,12219,1706,12210,1704,12180,1694,12204,1620,12330,1620,12322,1611,12313,1603,12300,1597,12283,1589,12263,1582,12151,1547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919,1476l11850,1502,11803,1567,11786,1631,11786,1652,11788,1669,11819,1735,11871,1768,11932,1782,11950,1780,12009,1758,12040,1725,11918,1725,11909,1724,11860,1669,11860,1645,11863,1627,11887,1568,11943,1533,12049,1533,12039,1521,11985,1489,11939,1477,11919,1476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555,1714l12511,1714,12551,1727,12555,1714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049,1533l11943,1533,11951,1534,11968,1540,12001,1592,12001,1609,11983,1674,11935,1723,11927,1724,11918,1725,12040,1725,12047,1713,12072,1643,12074,1624,12074,1603,12072,1586,12067,1567,12060,1549,12050,1534,12049,1533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776,1506l11700,1506,11641,1690,11711,1712,11776,1506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2330,1620l12204,1620,12228,1627,12236,1630,12242,1632,12247,1634,12252,1636,12257,1639,12271,1664,12271,1671,12269,1678,12266,1685,12245,1705,12239,1707,12233,1708,12336,1708,12343,1691,12347,1671,12347,1669,12346,1652,12343,1640,12338,1629,12330,1620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515,1344l11427,1622,11493,1643,11551,1459,11606,1459,11596,1370,11515,1344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606,1459l11551,1459,11564,1594,11612,1609,11682,1526,11614,1526,11606,1459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280,1269l11191,1547,11379,1607,11396,1554,11278,1516,11300,1446,11420,1446,11426,1428,11317,1393,11332,1344,11463,1344,11468,1329,11280,1269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200,1323l11124,1323,11065,1507,11134,1529,11200,1323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719,1409l11614,1526,11682,1526,11700,1506,11776,1506,11799,1434,11719,1409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420,1446l11300,1446,11409,1481,11420,1446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0939,1161l10851,1439,10916,1459,10975,1275,11030,1275,11019,1186,10939,1161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030,1275l10975,1275,10988,1410,11035,1425,11106,1343,11037,1343,11030,1275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463,1344l11332,1344,11451,1382,11463,1344e" filled="t" fillcolor="#FFC000" stroked="f">
                <v:path arrowok="t"/>
                <v:fill/>
              </v:shape>
              <v:shape style="position:absolute;left:10851;top:1161;width:2140;height:931" coordorigin="10851,1161" coordsize="2140,931" path="m11142,1226l11037,1343,11106,1343,11124,1323,11200,1323,11223,1251,11142,1226e" filled="t" fillcolor="#FFC000" stroked="f">
                <v:path arrowok="t"/>
                <v:fill/>
              </v:shape>
            </v:group>
            <v:group style="position:absolute;left:1350;top:7200;width:5175;height:3053" coordorigin="1350,7200" coordsize="5175,3053">
              <v:shape style="position:absolute;left:1350;top:7200;width:5175;height:3053" coordorigin="1350,7200" coordsize="5175,3053" path="m1350,10252l6525,10252,6525,7200,1350,7200,1350,10252e" filled="t" fillcolor="#D1D1EF" stroked="f">
                <v:path arrowok="t"/>
                <v:fill/>
              </v:shape>
            </v:group>
            <v:group style="position:absolute;left:6863;top:3938;width:2700;height:5380" coordorigin="6863,3938" coordsize="2700,5380">
              <v:shape style="position:absolute;left:6863;top:3938;width:2700;height:5380" coordorigin="6863,3938" coordsize="2700,5380" path="m6863,9318l9563,9318,9563,3938,6863,3938,6863,9318e" filled="t" fillcolor="#D1D1EF" stroked="f">
                <v:path arrowok="t"/>
                <v:fill/>
              </v:shape>
            </v:group>
            <v:group style="position:absolute;left:10013;top:4725;width:4162;height:4275" coordorigin="10013,4725" coordsize="4162,4275">
              <v:shape style="position:absolute;left:10013;top:4725;width:4162;height:4275" coordorigin="10013,4725" coordsize="4162,4275" path="m10013,9000l14175,9000,14175,4725,10013,4725,10013,9000e" filled="t" fillcolor="#7575D1" stroked="f">
                <v:path arrowok="t"/>
                <v:fill/>
              </v:shape>
            </v:group>
            <w10:wrap type="none"/>
          </v:group>
        </w:pict>
      </w:r>
      <w:r>
        <w:rPr>
          <w:rFonts w:ascii="Tahoma" w:hAnsi="Tahoma" w:cs="Tahoma" w:eastAsia="Tahoma"/>
          <w:sz w:val="28"/>
          <w:szCs w:val="28"/>
          <w:spacing w:val="0"/>
          <w:w w:val="100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-1"/>
        </w:rPr>
        <w:t>22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564" w:lineRule="exact"/>
        <w:ind w:left="146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maća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aća: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6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0.262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MB=2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6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8.288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6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0.03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GB=30.72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6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12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5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6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KB=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1.2266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6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10</w:t>
      </w:r>
      <w:r>
        <w:rPr>
          <w:rFonts w:ascii="Tahoma" w:hAnsi="Tahoma" w:cs="Tahoma" w:eastAsia="Tahoma"/>
          <w:sz w:val="32"/>
          <w:szCs w:val="32"/>
          <w:color w:val="333399"/>
          <w:spacing w:val="0"/>
          <w:w w:val="100"/>
          <w:position w:val="14"/>
        </w:rPr>
        <w:t>3</w:t>
      </w:r>
      <w:r>
        <w:rPr>
          <w:rFonts w:ascii="Tahoma" w:hAnsi="Tahoma" w:cs="Tahoma" w:eastAsia="Tahoma"/>
          <w:sz w:val="32"/>
          <w:szCs w:val="32"/>
          <w:color w:val="333399"/>
          <w:spacing w:val="45"/>
          <w:w w:val="100"/>
          <w:position w:val="14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MB=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0"/>
        </w:rPr>
        <w:t>0.9766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position w:val="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0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62" w:lineRule="exact"/>
        <w:ind w:left="1461" w:right="-112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0.0001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TB=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10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4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.8576</w:t>
      </w:r>
      <w:r>
        <w:rPr>
          <w:rFonts w:ascii="Tahoma" w:hAnsi="Tahoma" w:cs="Tahoma" w:eastAsia="Tahoma"/>
          <w:sz w:val="48"/>
          <w:szCs w:val="48"/>
          <w:color w:val="333399"/>
          <w:spacing w:val="-1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57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1"/>
        </w:rPr>
        <w:t>dsj</w:t>
      </w:r>
      <w:r>
        <w:rPr>
          <w:rFonts w:ascii="Tahoma" w:hAnsi="Tahoma" w:cs="Tahoma" w:eastAsia="Tahoma"/>
          <w:sz w:val="48"/>
          <w:szCs w:val="48"/>
          <w:color w:val="FFCF00"/>
          <w:spacing w:val="2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1"/>
        </w:rPr>
        <w:t>tn</w:t>
      </w:r>
      <w:r>
        <w:rPr>
          <w:rFonts w:ascii="Tahoma" w:hAnsi="Tahoma" w:cs="Tahoma" w:eastAsia="Tahoma"/>
          <w:sz w:val="48"/>
          <w:szCs w:val="48"/>
          <w:color w:val="FFCF00"/>
          <w:spacing w:val="-1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1"/>
        </w:rPr>
        <w:t>k: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TB=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2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4</w:t>
      </w:r>
      <w:r>
        <w:rPr>
          <w:rFonts w:ascii="Tahoma" w:hAnsi="Tahoma" w:cs="Tahoma" w:eastAsia="Tahoma"/>
          <w:sz w:val="48"/>
          <w:szCs w:val="48"/>
          <w:color w:val="FFCF00"/>
          <w:spacing w:val="-7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3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GB=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24</w:t>
      </w:r>
      <w:r>
        <w:rPr>
          <w:rFonts w:ascii="Tahoma" w:hAnsi="Tahoma" w:cs="Tahoma" w:eastAsia="Tahoma"/>
          <w:sz w:val="48"/>
          <w:szCs w:val="48"/>
          <w:color w:val="FFCF00"/>
          <w:spacing w:val="-3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MB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MB=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24</w:t>
      </w:r>
      <w:r>
        <w:rPr>
          <w:rFonts w:ascii="Tahoma" w:hAnsi="Tahoma" w:cs="Tahoma" w:eastAsia="Tahoma"/>
          <w:sz w:val="48"/>
          <w:szCs w:val="48"/>
          <w:color w:val="FFCF00"/>
          <w:spacing w:val="-14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KB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5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K</w:t>
      </w:r>
      <w:r>
        <w:rPr>
          <w:rFonts w:ascii="Tahoma" w:hAnsi="Tahoma" w:cs="Tahoma" w:eastAsia="Tahoma"/>
          <w:sz w:val="48"/>
          <w:szCs w:val="48"/>
          <w:color w:val="FFCF00"/>
          <w:spacing w:val="-1"/>
          <w:w w:val="100"/>
          <w:b/>
          <w:bCs/>
          <w:position w:val="-2"/>
        </w:rPr>
        <w:t>B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=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1</w:t>
      </w:r>
      <w:r>
        <w:rPr>
          <w:rFonts w:ascii="Tahoma" w:hAnsi="Tahoma" w:cs="Tahoma" w:eastAsia="Tahoma"/>
          <w:sz w:val="48"/>
          <w:szCs w:val="48"/>
          <w:color w:val="FFCF00"/>
          <w:spacing w:val="-2"/>
          <w:w w:val="100"/>
          <w:b/>
          <w:bCs/>
          <w:position w:val="-2"/>
        </w:rPr>
        <w:t>0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24</w:t>
      </w:r>
      <w:r>
        <w:rPr>
          <w:rFonts w:ascii="Tahoma" w:hAnsi="Tahoma" w:cs="Tahoma" w:eastAsia="Tahoma"/>
          <w:sz w:val="48"/>
          <w:szCs w:val="48"/>
          <w:color w:val="FFCF00"/>
          <w:spacing w:val="-14"/>
          <w:w w:val="100"/>
          <w:b/>
          <w:bCs/>
          <w:position w:val="-2"/>
        </w:rPr>
        <w:t> </w:t>
      </w:r>
      <w:r>
        <w:rPr>
          <w:rFonts w:ascii="Tahoma" w:hAnsi="Tahoma" w:cs="Tahoma" w:eastAsia="Tahoma"/>
          <w:sz w:val="48"/>
          <w:szCs w:val="48"/>
          <w:color w:val="FFCF00"/>
          <w:spacing w:val="0"/>
          <w:w w:val="100"/>
          <w:b/>
          <w:bCs/>
          <w:position w:val="-2"/>
        </w:rPr>
        <w:t>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  <w:cols w:num="2" w:equalWidth="0">
            <w:col w:w="6916" w:space="910"/>
            <w:col w:w="569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5" coordorigin="0,0" coordsize="14400,10800">
            <v:shape style="position:absolute;left:0;top:0;width:14400;height:10800" type="#_x0000_t75">
              <v:imagedata r:id="rId151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52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53" o:title=""/>
              </v:shape>
              <v:shape style="position:absolute;left:200;top:2280;width:883;height:665" type="#_x0000_t75">
                <v:imagedata r:id="rId154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55" o:title=""/>
              </v:shape>
              <v:shape style="position:absolute;left:10137;top:394;width:3622;height:1980" type="#_x0000_t75">
                <v:imagedata r:id="rId156" o:title=""/>
              </v:shape>
            </v:group>
            <v:group style="position:absolute;left:10137;top:394;width:3713;height:1980" coordorigin="10137,394" coordsize="3713,1980">
              <v:shape style="position:absolute;left:10137;top:394;width:3713;height:1980" coordorigin="10137,394" coordsize="3713,1980" path="m10909,2139l10868,1792,10751,1717,10643,1640,10546,1563,10459,1486,10382,1409,10315,1332,10259,1256,10213,1181,10178,1107,10154,1035,10140,965,10137,897,10145,832,10164,770,10195,712,10236,657,10289,606,10353,560,10429,518,10517,482,10614,451,10718,427,10830,410,10947,399,11071,394,11198,395,11330,402,11466,415,11604,433,11745,457,11886,487,12029,522,12172,562,12314,607,12455,657,12594,711,12731,771,12864,835,12994,903,13118,976,13236,1051,13343,1128,13441,1205,13528,1282,13605,1359,13671,1436,13728,1512,13773,1587,13809,1661,13833,1733,13847,1803,13850,1871,13841,1936,13822,1998,13792,2056,13750,2111,13697,2162,13633,2208,13557,2250,13470,2286,13399,2309,13323,2329,13243,2345,13159,2358,13072,2367,12981,2372,12887,2374,12790,2373,12690,2368,12588,2360,12484,2349,12379,2334,12272,2316,12163,2295,12054,2270,11944,2243,11834,2212,11723,2178,11613,2141,11503,2100,10909,2139xe" filled="f" stroked="t" strokeweight="2pt" strokecolor="#333399">
                <v:path arrowok="t"/>
              </v:shape>
            </v:group>
            <v:group style="position:absolute;left:11030;top:462;width:2240;height:936" coordorigin="11030,462" coordsize="2240,936">
              <v:shape style="position:absolute;left:11030;top:462;width:2240;height:936" coordorigin="11030,462" coordsize="2240,936" path="m11527,786l11371,786,11458,814,11457,876,11529,899,11527,786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266,815l11336,837,11349,817,11273,817,11266,815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271,808l11266,815,11273,817,11271,808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448,567l11271,808,11273,817,11349,817,11371,786,11527,786,11527,759,11459,759,11402,741,11460,658,11525,658,11524,591,11448,567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223,654l11149,654,11189,791,11266,815,11271,808,11223,654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118,462l11030,740,11100,762,11130,668,11149,654,11223,654,11218,636,11258,608,11149,608,11188,485,11118,462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525,658l11460,658,11459,759,11527,759,11525,658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277,513l11149,608,11258,608,11358,538,11277,513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040,949l11883,949,11970,977,11970,1039,12042,1062,12040,949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960,730l11778,978,11848,1000,11883,949,12040,949,12039,922,11971,922,11914,904,11972,821,12037,821,12036,754,11960,730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644,630l11556,907,11626,930,11655,839,11795,839,11796,839,11805,831,11820,810,11826,798,11714,798,11711,798,11706,797,11701,796,11695,794,11689,792,11683,791,11676,788,11671,787,11698,704,11818,704,11812,696,11803,688,11789,680,11773,672,11752,664,11644,630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037,821l11972,821,11971,922,12039,922,12037,821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795,839l11655,839,11701,854,11711,856,11719,857,11728,857,11736,858,11743,857,11751,856,11759,855,11766,852,11772,850,11779,847,11785,844,11795,839e" filled="t" fillcolor="#FFC000" stroked="f">
                <v:path arrowok="t"/>
                <v:fill/>
              </v:shape>
              <v:shape style="position:absolute;left:11030;top:462;width:2240;height:936" coordorigin="11030,462" coordsize="2240,936" path="m11818,704l11698,704,11708,707,11718,710,11726,713,11732,715,11738,718,11744,721,11749,726,11754,730,11757,735,11759,742,11761,749,11761,756,11719,798,11826,798,11830,785,11832,780,11836,760,11835,741,11833,728,11828,716,11818,704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327,1099l12311,1148,12461,1195,12476,1147,12436,1134,12443,1112,12366,1112,12327,1099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235,817l12159,838,12111,894,12088,960,12087,979,12087,998,12116,1070,12165,1106,12226,1123,12252,1124,12260,1123,12268,1122,12276,1122,12282,1121,12288,1120,12304,1070,12233,1070,12224,1069,12215,1066,12206,1063,12198,1058,12161,986,12164,967,12188,909,12244,877,12253,877,12363,877,12361,875,12299,833,12254,819,12235,817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399,870l12384,918,12424,931,12366,1112,12443,1112,12494,953,12538,953,12549,918,12399,870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303,1053l12298,1055,12293,1057,12287,1059,12281,1062,12233,1070,12304,1070,12309,1055,12303,1053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538,953l12494,953,12534,966,12538,953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363,877l12253,877,12263,878,12273,881,12281,884,12289,888,12296,893,12303,898,12309,904,12319,916,12324,922,12328,928,12331,933,12337,942,12344,945,12365,879,12363,877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829,1007l12741,1284,12929,1344,12945,1291,12827,1253,12849,1183,12969,1183,12975,1165,12866,1130,12882,1082,13012,1082,13017,1066,12829,1007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567,923l12550,976,12632,1002,12561,1227,12631,1249,12702,1025,12792,1025,12801,998,12567,923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969,1183l12849,1183,12958,1218,12969,1183e" filled="t" fillcolor="#FFC000" stroked="f">
                <v:path arrowok="t"/>
                <v:fill/>
              </v:shape>
              <v:shape style="position:absolute;left:11030;top:462;width:2240;height:936" coordorigin="11030,462" coordsize="2240,936" path="m13012,1082l12882,1082,13000,1119,13012,1082e" filled="t" fillcolor="#FFC000" stroked="f">
                <v:path arrowok="t"/>
                <v:fill/>
              </v:shape>
              <v:shape style="position:absolute;left:11030;top:462;width:2240;height:936" coordorigin="11030,462" coordsize="2240,936" path="m12792,1025l12702,1025,12784,1051,12792,1025e" filled="t" fillcolor="#FFC000" stroked="f">
                <v:path arrowok="t"/>
                <v:fill/>
              </v:shape>
              <v:shape style="position:absolute;left:11030;top:462;width:2240;height:936" coordorigin="11030,462" coordsize="2240,936" path="m13036,1072l13019,1125,13101,1152,13030,1376,13099,1398,13171,1174,13261,1174,13270,1147,13036,1072e" filled="t" fillcolor="#FFC000" stroked="f">
                <v:path arrowok="t"/>
                <v:fill/>
              </v:shape>
              <v:shape style="position:absolute;left:11030;top:462;width:2240;height:936" coordorigin="11030,462" coordsize="2240,936" path="m13261,1174l13171,1174,13253,1200,13261,1174e" filled="t" fillcolor="#FFC000" stroked="f">
                <v:path arrowok="t"/>
                <v:fill/>
              </v:shape>
            </v:group>
            <v:group style="position:absolute;left:10923;top:932;width:2140;height:930" coordorigin="10923,932" coordsize="2140,930">
              <v:shape style="position:absolute;left:10923;top:932;width:2140;height:930" coordorigin="10923,932" coordsize="2140,930" path="m12876,1525l12787,1803,12975,1863,12992,1810,12874,1772,12896,1702,13016,1702,13022,1684,12913,1649,12928,1600,13059,1600,13064,1585,12876,1525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588,1676l12570,1733,12578,1737,12587,1741,12659,1765,12691,1766,12704,1763,12757,1717,12760,1706,12655,1706,12645,1704,12595,1678,12588,1676e" filled="t" fillcolor="#FFC000" stroked="f">
                <v:path arrowok="t"/>
                <v:fill/>
              </v:shape>
              <v:shape style="position:absolute;left:10923;top:932;width:2140;height:930" coordorigin="10923,932" coordsize="2140,930" path="m13016,1702l12896,1702,13005,1737,13016,1702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417,1632l12401,1680,12551,1728,12566,1679,12526,1666,12533,1644,12456,1644,12417,1632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690,1466l12674,1516,12737,1537,12702,1648,12681,1694,12677,1700,12671,1703,12663,1704,12655,1706,12760,1706,12823,1508,12690,1466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373,1516l12237,1516,12262,1524,12307,1650,12392,1677,12342,1528,12359,1524,12373,1516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489,1402l12474,1451,12514,1463,12456,1644,12533,1644,12584,1486,12628,1486,12639,1450,12489,1402e" filled="t" fillcolor="#FFC000" stroked="f">
                <v:path arrowok="t"/>
                <v:fill/>
              </v:shape>
              <v:shape style="position:absolute;left:10923;top:932;width:2140;height:930" coordorigin="10923,932" coordsize="2140,930" path="m13059,1600l12928,1600,13047,1638,13059,1600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224,1318l12136,1595,12205,1618,12237,1516,12373,1516,12376,1514,12397,1499,12408,1483,12409,1479,12306,1479,12291,1477,12283,1475,12253,1466,12277,1391,12403,1391,12395,1382,12386,1375,12373,1368,12356,1361,12336,1353,12224,1318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992,1248l11923,1274,11876,1338,11859,1402,11859,1423,11860,1440,11892,1506,11944,1539,12005,1553,12023,1551,12082,1529,12112,1496,11991,1496,11982,1495,11974,1493,11966,1490,11958,1486,11932,1417,11936,1398,11959,1340,12016,1305,12122,1305,12111,1292,12057,1260,12011,1248,11992,1248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628,1486l12584,1486,12624,1498,12628,1486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122,1305l12016,1305,12024,1306,12041,1311,12074,1364,12074,1380,12056,1446,12008,1494,11991,1496,12112,1496,12140,1435,12147,1395,12147,1375,12145,1357,12140,1338,12132,1320,12123,1305,12122,1305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849,1277l11773,1277,11714,1461,11783,1483,11849,1277e" filled="t" fillcolor="#FFC000" stroked="f">
                <v:path arrowok="t"/>
                <v:fill/>
              </v:shape>
              <v:shape style="position:absolute;left:10923;top:932;width:2140;height:930" coordorigin="10923,932" coordsize="2140,930" path="m12403,1391l12277,1391,12301,1398,12308,1401,12315,1403,12320,1406,12325,1408,12344,1435,12344,1442,12341,1449,12339,1457,12336,1463,12332,1467,12328,1471,12324,1474,12318,1476,12312,1478,12306,1479,12409,1479,12416,1462,12420,1442,12420,1440,12419,1423,12416,1411,12411,1401,12403,1391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588,1116l11500,1393,11565,1414,11624,1230,11679,1230,11669,1141,11588,1116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679,1230l11624,1230,11637,1365,11684,1380,11755,1298,11686,1298,11679,1230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353,1041l11264,1318,11264,1318,11452,1378,11469,1325,11350,1287,11373,1217,11493,1217,11499,1199,11390,1164,11405,1116,11536,1116,11540,1100,11353,1041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273,1094l11196,1094,11138,1278,11207,1300,11273,1094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791,1180l11686,1298,11755,1298,11773,1277,11849,1277,11872,1206,11791,1180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493,1217l11373,1217,11482,1252,11493,1217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012,932l10923,1210,10989,1231,11048,1047,11102,1047,11092,958,11012,932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102,1047l11048,1047,11060,1182,11108,1197,11179,1114,11110,1114,11102,1047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536,1116l11405,1116,11524,1153,11536,1116e" filled="t" fillcolor="#FFC000" stroked="f">
                <v:path arrowok="t"/>
                <v:fill/>
              </v:shape>
              <v:shape style="position:absolute;left:10923;top:932;width:2140;height:930" coordorigin="10923,932" coordsize="2140,930" path="m11215,997l11110,1114,11179,1114,11196,1094,11273,1094,11295,1022,11215,997e" filled="t" fillcolor="#FFC000" stroked="f">
                <v:path arrowok="t"/>
                <v:fill/>
              </v:shape>
            </v:group>
            <v:group style="position:absolute;left:11565;top:1640;width:571;height:434" coordorigin="11565,1640" coordsize="571,434">
              <v:shape style="position:absolute;left:11565;top:1640;width:571;height:434" coordorigin="11565,1640" coordsize="571,434" path="m11929,1728l11912,1781,12033,1819,11851,1951,11834,2003,12054,2073,12071,2020,11936,1977,12118,1846,12135,1793,11929,1728e" filled="t" fillcolor="#FFC000" stroked="f">
                <v:path arrowok="t"/>
                <v:fill/>
              </v:shape>
              <v:shape style="position:absolute;left:11565;top:1640;width:571;height:434" coordorigin="11565,1640" coordsize="571,434" path="m11653,1640l11565,1918,11660,1948,11721,1960,11741,1959,11809,1929,11834,1903,11703,1903,11673,1895,11652,1888,11651,1888,11706,1714,11827,1714,11817,1704,11800,1693,11777,1681,11759,1674,11739,1667,11653,1640e" filled="t" fillcolor="#FFC000" stroked="f">
                <v:path arrowok="t"/>
                <v:fill/>
              </v:shape>
              <v:shape style="position:absolute;left:11565;top:1640;width:571;height:434" coordorigin="11565,1640" coordsize="571,434" path="m11827,1714l11706,1714,11709,1715,11729,1721,11747,1728,11761,1736,11779,1754,11787,1771,11792,1794,11790,1814,11760,1879,11703,1903,11834,1903,11863,1831,11865,1812,11864,1792,11860,1769,11853,1751,11843,1734,11830,1716,11827,1714e" filled="t" fillcolor="#FFC000" stroked="f">
                <v:path arrowok="t"/>
                <v:fill/>
              </v:shape>
            </v:group>
            <v:group style="position:absolute;left:8221;top:3805;width:5175;height:3053" coordorigin="8221,3805" coordsize="5175,3053">
              <v:shape style="position:absolute;left:8221;top:3805;width:5175;height:3053" coordorigin="8221,3805" coordsize="5175,3053" path="m8221,6858l13396,6858,13396,3805,8221,3805,8221,6858e" filled="t" fillcolor="#D1D1EF" stroked="f">
                <v:path arrowok="t"/>
                <v:fill/>
              </v:shape>
            </v:group>
            <v:group style="position:absolute;left:1856;top:3812;width:6138;height:4275" coordorigin="1856,3812" coordsize="6138,4275">
              <v:shape style="position:absolute;left:1856;top:3812;width:6138;height:4275" coordorigin="1856,3812" coordsize="6138,4275" path="m1856,8087l7994,8087,7994,3812,1856,3812,1856,8087e" filled="t" fillcolor="#7575D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23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4" coordorigin="0,0" coordsize="14400,10800">
            <v:shape style="position:absolute;left:0;top:0;width:14400;height:10800" type="#_x0000_t75">
              <v:imagedata r:id="rId15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5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59" o:title=""/>
              </v:shape>
              <v:shape style="position:absolute;left:200;top:2280;width:883;height:665" type="#_x0000_t75">
                <v:imagedata r:id="rId16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6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57" w:lineRule="exact"/>
        <w:ind w:left="113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brz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na</w:t>
      </w:r>
      <w:r>
        <w:rPr>
          <w:rFonts w:ascii="Tahoma" w:hAnsi="Tahoma" w:cs="Tahoma" w:eastAsia="Tahoma"/>
          <w:sz w:val="48"/>
          <w:szCs w:val="48"/>
          <w:color w:val="FF0000"/>
          <w:spacing w:val="-15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vr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me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oje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ebno</w:t>
      </w:r>
      <w:r>
        <w:rPr>
          <w:rFonts w:ascii="Tahoma" w:hAnsi="Tahoma" w:cs="Tahoma" w:eastAsia="Tahoma"/>
          <w:sz w:val="48"/>
          <w:szCs w:val="48"/>
          <w:color w:val="333399"/>
          <w:spacing w:val="-17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  <w:b/>
          <w:bCs/>
          <w:position w:val="-1"/>
        </w:rPr>
        <w:t>pronaĎe</w:t>
      </w:r>
      <w:r>
        <w:rPr>
          <w:rFonts w:ascii="Tahoma" w:hAnsi="Tahoma" w:cs="Tahoma" w:eastAsia="Tahoma"/>
          <w:sz w:val="48"/>
          <w:szCs w:val="48"/>
          <w:color w:val="333399"/>
          <w:spacing w:val="18"/>
          <w:w w:val="96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neki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3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sadržaj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emoriji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nese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željn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860" w:lineRule="atLeast"/>
        <w:ind w:left="653" w:right="495" w:firstLine="-54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vrijeme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pris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upa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podac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vrijeme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enut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poznata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esa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memorijs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2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kacije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enu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kad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sad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ţaj</w:t>
      </w:r>
      <w:r>
        <w:rPr>
          <w:rFonts w:ascii="Tahoma" w:hAnsi="Tahoma" w:cs="Tahoma" w:eastAsia="Tahoma"/>
          <w:sz w:val="48"/>
          <w:szCs w:val="48"/>
          <w:color w:val="333399"/>
          <w:spacing w:val="46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pronaĎen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454" w:right="-20"/>
        <w:jc w:val="left"/>
        <w:tabs>
          <w:tab w:pos="1342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24</w:t>
      </w:r>
    </w:p>
    <w:p>
      <w:pPr>
        <w:jc w:val="left"/>
        <w:spacing w:after="0"/>
        <w:sectPr>
          <w:pgSz w:w="14400" w:h="10800" w:orient="landscape"/>
          <w:pgMar w:top="980" w:bottom="0" w:left="20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19" w:lineRule="exact"/>
        <w:ind w:left="1732" w:right="-20"/>
        <w:jc w:val="left"/>
        <w:rPr>
          <w:rFonts w:ascii="Tahoma" w:hAnsi="Tahoma" w:cs="Tahoma" w:eastAsia="Tahoma"/>
          <w:sz w:val="56"/>
          <w:szCs w:val="56"/>
        </w:rPr>
      </w:pPr>
      <w:rPr/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Pod</w:t>
      </w:r>
      <w:r>
        <w:rPr>
          <w:rFonts w:ascii="Tahoma" w:hAnsi="Tahoma" w:cs="Tahoma" w:eastAsia="Tahoma"/>
          <w:sz w:val="56"/>
          <w:szCs w:val="56"/>
          <w:color w:val="333399"/>
          <w:spacing w:val="1"/>
          <w:w w:val="100"/>
          <w:b/>
          <w:bCs/>
          <w:position w:val="-3"/>
        </w:rPr>
        <w:t>j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e</w:t>
      </w:r>
      <w:r>
        <w:rPr>
          <w:rFonts w:ascii="Tahoma" w:hAnsi="Tahoma" w:cs="Tahoma" w:eastAsia="Tahoma"/>
          <w:sz w:val="56"/>
          <w:szCs w:val="56"/>
          <w:color w:val="333399"/>
          <w:spacing w:val="-1"/>
          <w:w w:val="100"/>
          <w:b/>
          <w:bCs/>
          <w:position w:val="-3"/>
        </w:rPr>
        <w:t>l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56"/>
          <w:szCs w:val="56"/>
          <w:color w:val="333399"/>
          <w:spacing w:val="-19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me</w:t>
      </w:r>
      <w:r>
        <w:rPr>
          <w:rFonts w:ascii="Tahoma" w:hAnsi="Tahoma" w:cs="Tahoma" w:eastAsia="Tahoma"/>
          <w:sz w:val="56"/>
          <w:szCs w:val="56"/>
          <w:color w:val="333399"/>
          <w:spacing w:val="-2"/>
          <w:w w:val="100"/>
          <w:b/>
          <w:bCs/>
          <w:position w:val="-3"/>
        </w:rPr>
        <w:t>m</w:t>
      </w:r>
      <w:r>
        <w:rPr>
          <w:rFonts w:ascii="Tahoma" w:hAnsi="Tahoma" w:cs="Tahoma" w:eastAsia="Tahoma"/>
          <w:sz w:val="56"/>
          <w:szCs w:val="56"/>
          <w:color w:val="333399"/>
          <w:spacing w:val="0"/>
          <w:w w:val="100"/>
          <w:b/>
          <w:bCs/>
          <w:position w:val="-3"/>
        </w:rPr>
        <w:t>orije:</w:t>
      </w:r>
      <w:r>
        <w:rPr>
          <w:rFonts w:ascii="Tahoma" w:hAnsi="Tahoma" w:cs="Tahoma" w:eastAsia="Tahoma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113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1.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prema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trajnos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zap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sa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podataka</w:t>
      </w:r>
      <w:r>
        <w:rPr>
          <w:rFonts w:ascii="Tahoma" w:hAnsi="Tahoma" w:cs="Tahoma" w:eastAsia="Tahoma"/>
          <w:sz w:val="48"/>
          <w:szCs w:val="48"/>
          <w:color w:val="FF0000"/>
          <w:spacing w:val="3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ez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napajanja)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827" w:right="-107" w:firstLine="-600"/>
        <w:jc w:val="left"/>
        <w:tabs>
          <w:tab w:pos="7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C000"/>
          <w:spacing w:val="-2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IVREM</w:t>
      </w:r>
      <w:r>
        <w:rPr>
          <w:rFonts w:ascii="Tahoma" w:hAnsi="Tahoma" w:cs="Tahoma" w:eastAsia="Tahoma"/>
          <w:sz w:val="48"/>
          <w:szCs w:val="48"/>
          <w:color w:val="FFC000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NA</w:t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RAM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memorija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57" w:lineRule="exact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AJNA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9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stale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rije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70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(ROM,</w:t>
      </w:r>
      <w:r>
        <w:rPr>
          <w:rFonts w:ascii="Tahoma" w:hAnsi="Tahoma" w:cs="Tahoma" w:eastAsia="Tahoma"/>
          <w:sz w:val="48"/>
          <w:szCs w:val="48"/>
          <w:color w:val="333399"/>
          <w:spacing w:val="-2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tvrdi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disk,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CD..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  <w:cols w:num="2" w:equalWidth="0">
            <w:col w:w="4079" w:space="2386"/>
            <w:col w:w="7055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3" coordorigin="0,0" coordsize="14400,10800">
            <v:shape style="position:absolute;left:0;top:0;width:14400;height:10800" type="#_x0000_t75">
              <v:imagedata r:id="rId16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6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64" o:title=""/>
              </v:shape>
              <v:shape style="position:absolute;left:200;top:2280;width:883;height:665" type="#_x0000_t75">
                <v:imagedata r:id="rId16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66" o:title=""/>
              </v:shape>
            </v:group>
            <v:group style="position:absolute;left:2726;top:4380;width:825;height:749" coordorigin="2726,4380" coordsize="825,749">
              <v:shape style="position:absolute;left:2726;top:4380;width:825;height:749" coordorigin="2726,4380" coordsize="825,749" path="m2769,4546l2726,4969,3119,5129,3032,4984,3517,4692,2857,4692,2769,4546e" filled="t" fillcolor="#FFC000" stroked="f">
                <v:path arrowok="t"/>
                <v:fill/>
              </v:shape>
              <v:shape style="position:absolute;left:2726;top:4380;width:825;height:749" coordorigin="2726,4380" coordsize="825,749" path="m3376,4380l2857,4692,3517,4692,3551,4672,3376,4380e" filled="t" fillcolor="#FFC000" stroked="f">
                <v:path arrowok="t"/>
                <v:fill/>
              </v:shape>
            </v:group>
            <v:group style="position:absolute;left:3403;top:4331;width:230;height:324" coordorigin="3403,4331" coordsize="230,324">
              <v:shape style="position:absolute;left:3403;top:4331;width:230;height:324" coordorigin="3403,4331" coordsize="230,324" path="m3458,4331l3403,4364,3578,4655,3633,4623,3458,4331e" filled="t" fillcolor="#FFC000" stroked="f">
                <v:path arrowok="t"/>
                <v:fill/>
              </v:shape>
            </v:group>
            <v:group style="position:absolute;left:3485;top:4298;width:202;height:308" coordorigin="3485,4298" coordsize="202,308">
              <v:shape style="position:absolute;left:3485;top:4298;width:202;height:308" coordorigin="3485,4298" coordsize="202,308" path="m3513,4298l3485,4315,3660,4606,3688,4590,3513,4298e" filled="t" fillcolor="#FFC000" stroked="f">
                <v:path arrowok="t"/>
                <v:fill/>
              </v:shape>
            </v:group>
            <v:group style="position:absolute;left:2726;top:4380;width:825;height:749" coordorigin="2726,4380" coordsize="825,749">
              <v:shape style="position:absolute;left:2726;top:4380;width:825;height:749" coordorigin="2726,4380" coordsize="825,749" path="m3119,5129l3032,4984,3551,4672,3376,4380,2857,4692,2769,4546,2726,4969,3119,5129xe" filled="f" stroked="t" strokeweight=".75pt" strokecolor="#000000">
                <v:path arrowok="t"/>
              </v:shape>
            </v:group>
            <v:group style="position:absolute;left:3403;top:4331;width:230;height:324" coordorigin="3403,4331" coordsize="230,324">
              <v:shape style="position:absolute;left:3403;top:4331;width:230;height:324" coordorigin="3403,4331" coordsize="230,324" path="m3633,4623l3458,4331,3403,4364,3578,4655,3633,4623xe" filled="f" stroked="t" strokeweight=".75pt" strokecolor="#000000">
                <v:path arrowok="t"/>
              </v:shape>
            </v:group>
            <v:group style="position:absolute;left:3485;top:4298;width:202;height:308" coordorigin="3485,4298" coordsize="202,308">
              <v:shape style="position:absolute;left:3485;top:4298;width:202;height:308" coordorigin="3485,4298" coordsize="202,308" path="m3688,4590l3513,4298,3485,4315,3660,4606,3688,4590xe" filled="f" stroked="t" strokeweight=".75pt" strokecolor="#000000">
                <v:path arrowok="t"/>
              </v:shape>
            </v:group>
            <v:group style="position:absolute;left:7415;top:4045;width:786;height:791" coordorigin="7415,4045" coordsize="786,791">
              <v:shape style="position:absolute;left:7415;top:4045;width:786;height:791" coordorigin="7415,4045" coordsize="786,791" path="m7662,4045l7415,4278,7830,4719,7706,4836,8128,4788,8181,4486,8077,4486,7662,4045e" filled="t" fillcolor="#FF0000" stroked="f">
                <v:path arrowok="t"/>
                <v:fill/>
              </v:shape>
              <v:shape style="position:absolute;left:7415;top:4045;width:786;height:791" coordorigin="7415,4045" coordsize="786,791" path="m8201,4370l8077,4486,8181,4486,8201,4370e" filled="t" fillcolor="#FF0000" stroked="f">
                <v:path arrowok="t"/>
                <v:fill/>
              </v:shape>
            </v:group>
            <v:group style="position:absolute;left:7349;top:3975;width:291;height:279" coordorigin="7349,3975" coordsize="291,279">
              <v:shape style="position:absolute;left:7349;top:3975;width:291;height:279" coordorigin="7349,3975" coordsize="291,279" path="m7597,3975l7349,4208,7393,4255,7641,4022,7597,3975e" filled="t" fillcolor="#FF0000" stroked="f">
                <v:path arrowok="t"/>
                <v:fill/>
              </v:shape>
            </v:group>
            <v:group style="position:absolute;left:7306;top:3929;width:269;height:256" coordorigin="7306,3929" coordsize="269,256">
              <v:shape style="position:absolute;left:7306;top:3929;width:269;height:256" coordorigin="7306,3929" coordsize="269,256" path="m7553,3929l7306,4162,7327,4185,7575,3952,7553,3929e" filled="t" fillcolor="#FF0000" stroked="f">
                <v:path arrowok="t"/>
                <v:fill/>
              </v:shape>
            </v:group>
            <v:group style="position:absolute;left:7415;top:4045;width:786;height:791" coordorigin="7415,4045" coordsize="786,791">
              <v:shape style="position:absolute;left:7415;top:4045;width:786;height:791" coordorigin="7415,4045" coordsize="786,791" path="m8201,4370l8077,4486,7662,4045,7415,4278,7830,4719,7706,4836,8128,4788,8201,4370e" filled="f" stroked="t" strokeweight=".75pt" strokecolor="#000000">
                <v:path arrowok="t"/>
              </v:shape>
            </v:group>
            <v:group style="position:absolute;left:7349;top:3975;width:291;height:279" coordorigin="7349,3975" coordsize="291,279">
              <v:shape style="position:absolute;left:7349;top:3975;width:291;height:279" coordorigin="7349,3975" coordsize="291,279" path="m7597,3975l7349,4208,7393,4255,7641,4022,7597,3975e" filled="f" stroked="t" strokeweight=".75pt" strokecolor="#000000">
                <v:path arrowok="t"/>
              </v:shape>
            </v:group>
            <v:group style="position:absolute;left:7306;top:3929;width:269;height:256" coordorigin="7306,3929" coordsize="269,256">
              <v:shape style="position:absolute;left:7306;top:3929;width:269;height:256" coordorigin="7306,3929" coordsize="269,256" path="m7553,3929l7306,4162,7327,4185,7575,3952,7553,3929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25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exact"/>
        <w:ind w:left="204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2.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prema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mjestu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f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nkc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ji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827" w:right="-107" w:firstLine="-600"/>
        <w:jc w:val="left"/>
        <w:tabs>
          <w:tab w:pos="7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GLAV</w:t>
      </w:r>
      <w:r>
        <w:rPr>
          <w:rFonts w:ascii="Tahoma" w:hAnsi="Tahoma" w:cs="Tahoma" w:eastAsia="Tahoma"/>
          <w:sz w:val="48"/>
          <w:szCs w:val="48"/>
          <w:color w:val="FFC000"/>
          <w:spacing w:val="-1"/>
          <w:w w:val="100"/>
          <w:b/>
          <w:bCs/>
        </w:rPr>
        <w:t>N</w:t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C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RAM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ROM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57" w:lineRule="exact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VANJSKE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49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stale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rije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701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(DVD,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tvrdi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disk,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.)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  <w:cols w:num="2" w:equalWidth="0">
            <w:col w:w="3513" w:space="2952"/>
            <w:col w:w="7055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2" coordorigin="0,0" coordsize="14400,10800">
            <v:shape style="position:absolute;left:0;top:0;width:14400;height:10800" type="#_x0000_t75">
              <v:imagedata r:id="rId16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6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69" o:title=""/>
              </v:shape>
              <v:shape style="position:absolute;left:200;top:2280;width:883;height:665" type="#_x0000_t75">
                <v:imagedata r:id="rId17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71" o:title=""/>
              </v:shape>
            </v:group>
            <v:group style="position:absolute;left:2726;top:4380;width:825;height:749" coordorigin="2726,4380" coordsize="825,749">
              <v:shape style="position:absolute;left:2726;top:4380;width:825;height:749" coordorigin="2726,4380" coordsize="825,749" path="m2769,4546l2726,4969,3119,5129,3032,4984,3517,4692,2857,4692,2769,4546e" filled="t" fillcolor="#FFC000" stroked="f">
                <v:path arrowok="t"/>
                <v:fill/>
              </v:shape>
              <v:shape style="position:absolute;left:2726;top:4380;width:825;height:749" coordorigin="2726,4380" coordsize="825,749" path="m3376,4380l2857,4692,3517,4692,3551,4672,3376,4380e" filled="t" fillcolor="#FFC000" stroked="f">
                <v:path arrowok="t"/>
                <v:fill/>
              </v:shape>
            </v:group>
            <v:group style="position:absolute;left:3403;top:4331;width:230;height:324" coordorigin="3403,4331" coordsize="230,324">
              <v:shape style="position:absolute;left:3403;top:4331;width:230;height:324" coordorigin="3403,4331" coordsize="230,324" path="m3458,4331l3403,4364,3578,4655,3633,4623,3458,4331e" filled="t" fillcolor="#FFC000" stroked="f">
                <v:path arrowok="t"/>
                <v:fill/>
              </v:shape>
            </v:group>
            <v:group style="position:absolute;left:3485;top:4298;width:202;height:308" coordorigin="3485,4298" coordsize="202,308">
              <v:shape style="position:absolute;left:3485;top:4298;width:202;height:308" coordorigin="3485,4298" coordsize="202,308" path="m3513,4298l3485,4315,3660,4606,3688,4590,3513,4298e" filled="t" fillcolor="#FFC000" stroked="f">
                <v:path arrowok="t"/>
                <v:fill/>
              </v:shape>
            </v:group>
            <v:group style="position:absolute;left:2726;top:4380;width:825;height:749" coordorigin="2726,4380" coordsize="825,749">
              <v:shape style="position:absolute;left:2726;top:4380;width:825;height:749" coordorigin="2726,4380" coordsize="825,749" path="m3119,5129l3032,4984,3551,4672,3376,4380,2857,4692,2769,4546,2726,4969,3119,5129xe" filled="f" stroked="t" strokeweight=".75pt" strokecolor="#000000">
                <v:path arrowok="t"/>
              </v:shape>
            </v:group>
            <v:group style="position:absolute;left:3403;top:4331;width:230;height:324" coordorigin="3403,4331" coordsize="230,324">
              <v:shape style="position:absolute;left:3403;top:4331;width:230;height:324" coordorigin="3403,4331" coordsize="230,324" path="m3633,4623l3458,4331,3403,4364,3578,4655,3633,4623xe" filled="f" stroked="t" strokeweight=".75pt" strokecolor="#000000">
                <v:path arrowok="t"/>
              </v:shape>
            </v:group>
            <v:group style="position:absolute;left:3485;top:4298;width:202;height:308" coordorigin="3485,4298" coordsize="202,308">
              <v:shape style="position:absolute;left:3485;top:4298;width:202;height:308" coordorigin="3485,4298" coordsize="202,308" path="m3688,4590l3513,4298,3485,4315,3660,4606,3688,4590xe" filled="f" stroked="t" strokeweight=".75pt" strokecolor="#000000">
                <v:path arrowok="t"/>
              </v:shape>
            </v:group>
            <v:group style="position:absolute;left:7415;top:4045;width:786;height:791" coordorigin="7415,4045" coordsize="786,791">
              <v:shape style="position:absolute;left:7415;top:4045;width:786;height:791" coordorigin="7415,4045" coordsize="786,791" path="m7662,4045l7415,4278,7830,4719,7706,4836,8128,4788,8181,4486,8077,4486,7662,4045e" filled="t" fillcolor="#FF0000" stroked="f">
                <v:path arrowok="t"/>
                <v:fill/>
              </v:shape>
              <v:shape style="position:absolute;left:7415;top:4045;width:786;height:791" coordorigin="7415,4045" coordsize="786,791" path="m8201,4370l8077,4486,8181,4486,8201,4370e" filled="t" fillcolor="#FF0000" stroked="f">
                <v:path arrowok="t"/>
                <v:fill/>
              </v:shape>
            </v:group>
            <v:group style="position:absolute;left:7349;top:3975;width:291;height:279" coordorigin="7349,3975" coordsize="291,279">
              <v:shape style="position:absolute;left:7349;top:3975;width:291;height:279" coordorigin="7349,3975" coordsize="291,279" path="m7597,3975l7349,4208,7393,4255,7641,4022,7597,3975e" filled="t" fillcolor="#FF0000" stroked="f">
                <v:path arrowok="t"/>
                <v:fill/>
              </v:shape>
            </v:group>
            <v:group style="position:absolute;left:7306;top:3929;width:269;height:256" coordorigin="7306,3929" coordsize="269,256">
              <v:shape style="position:absolute;left:7306;top:3929;width:269;height:256" coordorigin="7306,3929" coordsize="269,256" path="m7553,3929l7306,4162,7327,4185,7575,3952,7553,3929e" filled="t" fillcolor="#FF0000" stroked="f">
                <v:path arrowok="t"/>
                <v:fill/>
              </v:shape>
            </v:group>
            <v:group style="position:absolute;left:7415;top:4045;width:786;height:791" coordorigin="7415,4045" coordsize="786,791">
              <v:shape style="position:absolute;left:7415;top:4045;width:786;height:791" coordorigin="7415,4045" coordsize="786,791" path="m8201,4370l8077,4486,7662,4045,7415,4278,7830,4719,7706,4836,8128,4788,8201,4370e" filled="f" stroked="t" strokeweight=".75pt" strokecolor="#000000">
                <v:path arrowok="t"/>
              </v:shape>
            </v:group>
            <v:group style="position:absolute;left:7349;top:3975;width:291;height:279" coordorigin="7349,3975" coordsize="291,279">
              <v:shape style="position:absolute;left:7349;top:3975;width:291;height:279" coordorigin="7349,3975" coordsize="291,279" path="m7597,3975l7349,4208,7393,4255,7641,4022,7597,3975e" filled="f" stroked="t" strokeweight=".75pt" strokecolor="#000000">
                <v:path arrowok="t"/>
              </v:shape>
            </v:group>
            <v:group style="position:absolute;left:7306;top:3929;width:269;height:256" coordorigin="7306,3929" coordsize="269,256">
              <v:shape style="position:absolute;left:7306;top:3929;width:269;height:256" coordorigin="7306,3929" coordsize="269,256" path="m7553,3929l7306,4162,7327,4185,7575,3952,7553,3929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26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1" coordorigin="0,0" coordsize="14400,10800">
            <v:shape style="position:absolute;left:0;top:0;width:14400;height:10800" type="#_x0000_t75">
              <v:imagedata r:id="rId17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7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74" o:title=""/>
              </v:shape>
              <v:shape style="position:absolute;left:200;top:2280;width:883;height:665" type="#_x0000_t75">
                <v:imagedata r:id="rId17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7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204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3.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prema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tehn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giji</w:t>
      </w:r>
      <w:r>
        <w:rPr>
          <w:rFonts w:ascii="Tahoma" w:hAnsi="Tahoma" w:cs="Tahoma" w:eastAsia="Tahoma"/>
          <w:sz w:val="48"/>
          <w:szCs w:val="48"/>
          <w:color w:val="FF0000"/>
          <w:spacing w:val="7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zap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sa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podataka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61" w:right="-20"/>
        <w:jc w:val="left"/>
        <w:tabs>
          <w:tab w:pos="19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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netske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(t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rdi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sk)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1" w:right="-20"/>
        <w:jc w:val="left"/>
        <w:tabs>
          <w:tab w:pos="19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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opt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čke</w:t>
      </w:r>
      <w:r>
        <w:rPr>
          <w:rFonts w:ascii="Tahoma" w:hAnsi="Tahoma" w:cs="Tahoma" w:eastAsia="Tahoma"/>
          <w:sz w:val="48"/>
          <w:szCs w:val="48"/>
          <w:color w:val="333399"/>
          <w:spacing w:val="1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(C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DVD)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361" w:right="-20"/>
        <w:jc w:val="left"/>
        <w:tabs>
          <w:tab w:pos="19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3"/>
        </w:rPr>
        <w:t>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uvod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čke</w:t>
      </w:r>
      <w:r>
        <w:rPr>
          <w:rFonts w:ascii="Tahoma" w:hAnsi="Tahoma" w:cs="Tahoma" w:eastAsia="Tahoma"/>
          <w:sz w:val="48"/>
          <w:szCs w:val="48"/>
          <w:color w:val="333399"/>
          <w:spacing w:val="6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(USB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flash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morija)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27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60" coordorigin="0,0" coordsize="14400,10800">
            <v:shape style="position:absolute;left:0;top:0;width:14400;height:10800" type="#_x0000_t75">
              <v:imagedata r:id="rId17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7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79" o:title=""/>
              </v:shape>
              <v:shape style="position:absolute;left:200;top:2280;width:883;height:665" type="#_x0000_t75">
                <v:imagedata r:id="rId18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81" o:title=""/>
              </v:shape>
              <v:shape style="position:absolute;left:4850;top:3050;width:3876;height:3475" type="#_x0000_t75">
                <v:imagedata r:id="rId182" o:title=""/>
              </v:shape>
              <v:shape style="position:absolute;left:5159;top:3359;width:2948;height:2547" type="#_x0000_t75">
                <v:imagedata r:id="rId183" o:title=""/>
              </v:shape>
              <v:shape style="position:absolute;left:655;top:3278;width:3761;height:3050" type="#_x0000_t75">
                <v:imagedata r:id="rId184" o:title=""/>
              </v:shape>
              <v:shape style="position:absolute;left:963;top:3586;width:2835;height:2123" type="#_x0000_t75">
                <v:imagedata r:id="rId185" o:title=""/>
              </v:shape>
              <v:shape style="position:absolute;left:1903;top:6341;width:3648;height:3648" type="#_x0000_t75">
                <v:imagedata r:id="rId186" o:title=""/>
              </v:shape>
              <v:shape style="position:absolute;left:2210;top:6647;width:2722;height:2722" type="#_x0000_t75">
                <v:imagedata r:id="rId187" o:title=""/>
              </v:shape>
              <v:shape style="position:absolute;left:6439;top:6794;width:3648;height:3648" type="#_x0000_t75">
                <v:imagedata r:id="rId188" o:title=""/>
              </v:shape>
              <v:shape style="position:absolute;left:6746;top:7101;width:2722;height:2722" type="#_x0000_t75">
                <v:imagedata r:id="rId189" o:title=""/>
              </v:shape>
              <v:shape style="position:absolute;left:9840;top:4073;width:3922;height:3420" type="#_x0000_t75">
                <v:imagedata r:id="rId190" o:title=""/>
              </v:shape>
              <v:shape style="position:absolute;left:10148;top:4379;width:2994;height:2495" type="#_x0000_t75">
                <v:imagedata r:id="rId191" o:title="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484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Vanjske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mem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rije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8" w:after="0" w:line="562" w:lineRule="exact"/>
        <w:ind w:left="5063" w:right="5016"/>
        <w:jc w:val="center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a)</w:t>
      </w:r>
      <w:r>
        <w:rPr>
          <w:rFonts w:ascii="Tahoma" w:hAnsi="Tahoma" w:cs="Tahoma" w:eastAsia="Tahoma"/>
          <w:sz w:val="48"/>
          <w:szCs w:val="48"/>
          <w:color w:val="FF0000"/>
          <w:spacing w:val="-5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99"/>
          <w:b/>
          <w:bCs/>
          <w:position w:val="-3"/>
        </w:rPr>
        <w:t>magnets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99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99"/>
          <w:b/>
          <w:bCs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28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59" coordorigin="0,0" coordsize="14400,10800">
            <v:shape style="position:absolute;left:0;top:0;width:14400;height:10800" type="#_x0000_t75">
              <v:imagedata r:id="rId19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19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194" o:title=""/>
              </v:shape>
              <v:shape style="position:absolute;left:200;top:2280;width:883;height:665" type="#_x0000_t75">
                <v:imagedata r:id="rId19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196" o:title=""/>
              </v:shape>
              <v:shape style="position:absolute;left:2016;top:3278;width:3766;height:3535" type="#_x0000_t75">
                <v:imagedata r:id="rId197" o:title=""/>
              </v:shape>
              <v:shape style="position:absolute;left:2324;top:3586;width:2839;height:2608" type="#_x0000_t75">
                <v:imagedata r:id="rId198" o:title=""/>
              </v:shape>
              <v:shape style="position:absolute;left:3151;top:6566;width:5606;height:3341" type="#_x0000_t75">
                <v:imagedata r:id="rId199" o:title=""/>
              </v:shape>
              <v:shape style="position:absolute;left:3458;top:6874;width:4680;height:2415" type="#_x0000_t75">
                <v:imagedata r:id="rId200" o:title=""/>
              </v:shape>
              <v:shape style="position:absolute;left:8479;top:3504;width:4826;height:3838" type="#_x0000_t75">
                <v:imagedata r:id="rId201" o:title=""/>
              </v:shape>
              <v:shape style="position:absolute;left:8788;top:3812;width:3900;height:2910" type="#_x0000_t75">
                <v:imagedata r:id="rId20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40" w:lineRule="exact"/>
        <w:ind w:left="5503" w:right="5457"/>
        <w:jc w:val="center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b)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opt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čke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29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58" coordorigin="0,0" coordsize="14400,10800">
            <v:shape style="position:absolute;left:0;top:0;width:14400;height:10800" type="#_x0000_t75">
              <v:imagedata r:id="rId203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04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05" o:title=""/>
              </v:shape>
              <v:shape style="position:absolute;left:200;top:2280;width:883;height:665" type="#_x0000_t75">
                <v:imagedata r:id="rId206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07" o:title=""/>
              </v:shape>
              <v:shape style="position:absolute;left:996;top:4073;width:5141;height:3626" type="#_x0000_t75">
                <v:imagedata r:id="rId208" o:title=""/>
              </v:shape>
              <v:shape style="position:absolute;left:1303;top:4379;width:4215;height:2700" type="#_x0000_t75">
                <v:imagedata r:id="rId209" o:title=""/>
              </v:shape>
              <v:shape style="position:absolute;left:7800;top:3278;width:4466;height:2966" type="#_x0000_t75">
                <v:imagedata r:id="rId210" o:title=""/>
              </v:shape>
              <v:shape style="position:absolute;left:8107;top:3586;width:3540;height:2040" type="#_x0000_t75">
                <v:imagedata r:id="rId211" o:title=""/>
              </v:shape>
              <v:shape style="position:absolute;left:6552;top:6226;width:3989;height:3326" type="#_x0000_t75">
                <v:imagedata r:id="rId212" o:title=""/>
              </v:shape>
              <v:shape style="position:absolute;left:6860;top:6534;width:3062;height:2399" type="#_x0000_t75">
                <v:imagedata r:id="rId21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40" w:lineRule="exact"/>
        <w:ind w:left="4965" w:right="4918"/>
        <w:jc w:val="center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c)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po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uvodi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3"/>
        </w:rPr>
        <w:t>č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ke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30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57" coordorigin="0,0" coordsize="14400,10800">
            <v:shape style="position:absolute;left:0;top:0;width:14400;height:10800" type="#_x0000_t75">
              <v:imagedata r:id="rId21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1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16" o:title=""/>
              </v:shape>
              <v:shape style="position:absolute;left:200;top:2280;width:883;height:665" type="#_x0000_t75">
                <v:imagedata r:id="rId21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18" o:title=""/>
              </v:shape>
              <v:shape style="position:absolute;left:9840;top:2938;width:4442;height:3338" type="#_x0000_t75">
                <v:imagedata r:id="rId219" o:title=""/>
              </v:shape>
              <v:shape style="position:absolute;left:10148;top:3245;width:3515;height:2413" type="#_x0000_t75">
                <v:imagedata r:id="rId220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G</w:t>
      </w:r>
      <w:r>
        <w:rPr>
          <w:rFonts w:ascii="Tahoma" w:hAnsi="Tahoma" w:cs="Tahoma" w:eastAsia="Tahoma"/>
          <w:sz w:val="72"/>
          <w:szCs w:val="72"/>
          <w:color w:val="333399"/>
          <w:spacing w:val="2"/>
          <w:w w:val="100"/>
          <w:b/>
          <w:bCs/>
          <w:position w:val="-1"/>
        </w:rPr>
        <w:t>l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avna</w:t>
      </w:r>
      <w:r>
        <w:rPr>
          <w:rFonts w:ascii="Tahoma" w:hAnsi="Tahoma" w:cs="Tahoma" w:eastAsia="Tahoma"/>
          <w:sz w:val="72"/>
          <w:szCs w:val="72"/>
          <w:color w:val="333399"/>
          <w:spacing w:val="-3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memorija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raĎe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5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BI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S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TABILA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(sva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pam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ednu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nar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zname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RAM</w:t>
      </w:r>
      <w:r>
        <w:rPr>
          <w:rFonts w:ascii="Tahoma" w:hAnsi="Tahoma" w:cs="Tahoma" w:eastAsia="Tahoma"/>
          <w:sz w:val="48"/>
          <w:szCs w:val="48"/>
          <w:color w:val="FF0000"/>
          <w:spacing w:val="-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(Rand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cess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Memory)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memorija</w:t>
      </w:r>
      <w:r>
        <w:rPr>
          <w:rFonts w:ascii="Tahoma" w:hAnsi="Tahoma" w:cs="Tahoma" w:eastAsia="Tahoma"/>
          <w:sz w:val="48"/>
          <w:szCs w:val="48"/>
          <w:color w:val="333399"/>
          <w:spacing w:val="-2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om,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vremeno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spremište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ata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ne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pam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jučiva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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acitet: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5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2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MB,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GB,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2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GB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31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39.860001pt;margin-top:182.160004pt;width:423.72pt;height:220.5pt;mso-position-horizontal-relative:page;mso-position-vertical-relative:page;z-index:-4054" coordorigin="2797,3643" coordsize="8474,4410">
            <v:group style="position:absolute;left:3845;top:3676;width:7358;height:2" coordorigin="3845,3676" coordsize="7358,2">
              <v:shape style="position:absolute;left:3845;top:3676;width:7358;height:2" coordorigin="3845,3676" coordsize="7358,0" path="m3845,3676l11203,3676e" filled="f" stroked="t" strokeweight="1.44pt" strokecolor="#CCCCCC">
                <v:path arrowok="t"/>
              </v:shape>
            </v:group>
            <v:group style="position:absolute;left:2851;top:7999;width:8359;height:2" coordorigin="2851,7999" coordsize="8359,2">
              <v:shape style="position:absolute;left:2851;top:7999;width:8359;height:2" coordorigin="2851,7999" coordsize="8359,0" path="m2851,7999l11210,7999e" filled="f" stroked="t" strokeweight="5.4pt" strokecolor="#747474">
                <v:path arrowok="t"/>
              </v:shape>
            </v:group>
            <v:group style="position:absolute;left:11228;top:3686;width:2;height:4306" coordorigin="11228,3686" coordsize="2,4306">
              <v:shape style="position:absolute;left:11228;top:3686;width:2;height:4306" coordorigin="11228,3686" coordsize="0,4306" path="m11228,7992l11228,3686e" filled="f" stroked="t" strokeweight="4.32pt" strokecolor="#777777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5.920027pt;height:83.52pt;mso-position-horizontal-relative:char;mso-position-vertical-relative:line" type="#_x0000_t75">
            <v:imagedata r:id="rId2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2824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126.720001pt;margin-top:-7.803277pt;width:.1pt;height:216pt;mso-position-horizontal-relative:page;mso-position-vertical-relative:paragraph;z-index:-4055" coordorigin="2534,-156" coordsize="2,4320">
            <v:shape style="position:absolute;left:2534;top:-156;width:2;height:4320" coordorigin="2534,-156" coordsize="0,4320" path="m2534,4164l2534,-156e" filled="f" stroked="t" strokeweight="2.16pt" strokecolor="#AFAFAF">
              <v:path arrowok="t"/>
            </v:shape>
          </v:group>
          <w10:wrap type="none"/>
        </w:pict>
      </w:r>
      <w:r>
        <w:rPr/>
        <w:pict>
          <v:group style="position:absolute;margin-left:570.23999pt;margin-top:-49.563278pt;width:114.12pt;height:.1pt;mso-position-horizontal-relative:page;mso-position-vertical-relative:paragraph;z-index:-4053" coordorigin="11405,-991" coordsize="2282,2">
            <v:shape style="position:absolute;left:11405;top:-991;width:2282;height:2" coordorigin="11405,-991" coordsize="2282,0" path="m11405,-991l13687,-991e" filled="f" stroked="t" strokeweight="1.8pt" strokecolor="#C3C3C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22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7"/>
          <w:w w:val="102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9"/>
          <w:w w:val="10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5"/>
          <w:w w:val="12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0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34" w:right="-20"/>
        <w:jc w:val="left"/>
        <w:tabs>
          <w:tab w:pos="62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92841"/>
          <w:w w:val="84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nuf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3"/>
        </w:rPr>
        <w:t>ctu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6"/>
          <w:w w:val="104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1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13"/>
          <w:w w:val="75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4"/>
          <w:w w:val="99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9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7"/>
          <w:w w:val="97"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2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9.399994pt;height:23.76pt;mso-position-horizontal-relative:char;mso-position-vertical-relative:line" type="#_x0000_t75">
            <v:imagedata r:id="rId2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234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9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6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033D8E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6"/>
          <w:w w:val="9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91"/>
        </w:rPr>
        <w:t>MD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21"/>
          <w:w w:val="95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23"/>
          <w:w w:val="103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7"/>
          <w:w w:val="111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64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85"/>
        </w:rPr>
        <w:t>X2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67"/>
        </w:rPr>
        <w:t>Dll.la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24"/>
          <w:w w:val="4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7"/>
          <w:w w:val="75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7"/>
          <w:w w:val="11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5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19"/>
          <w:w w:val="11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5"/>
          <w:w w:val="11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3"/>
        </w:rPr>
        <w:t>or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240" w:lineRule="auto"/>
        <w:ind w:left="6216" w:right="627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61336"/>
          <w:spacing w:val="0"/>
          <w:w w:val="100"/>
        </w:rPr>
        <w:t>480</w:t>
      </w:r>
      <w:r>
        <w:rPr>
          <w:rFonts w:ascii="Arial" w:hAnsi="Arial" w:cs="Arial" w:eastAsia="Arial"/>
          <w:sz w:val="24"/>
          <w:szCs w:val="24"/>
          <w:color w:val="461336"/>
          <w:spacing w:val="4"/>
          <w:w w:val="100"/>
        </w:rPr>
        <w:t>0</w:t>
      </w:r>
      <w:r>
        <w:rPr>
          <w:rFonts w:ascii="Arial" w:hAnsi="Arial" w:cs="Arial" w:eastAsia="Arial"/>
          <w:sz w:val="22"/>
          <w:szCs w:val="22"/>
          <w:color w:val="492841"/>
          <w:spacing w:val="0"/>
          <w:w w:val="100"/>
        </w:rPr>
        <w:t>+</w:t>
      </w:r>
      <w:r>
        <w:rPr>
          <w:rFonts w:ascii="Arial" w:hAnsi="Arial" w:cs="Arial" w:eastAsia="Arial"/>
          <w:sz w:val="22"/>
          <w:szCs w:val="22"/>
          <w:color w:val="492841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9284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3"/>
          <w:w w:val="100"/>
          <w:i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3"/>
          <w:w w:val="100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7"/>
          <w:w w:val="100"/>
          <w:i/>
        </w:rPr>
        <w:t>5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  <w:i/>
        </w:rPr>
        <w:t>0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23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492841"/>
          <w:spacing w:val="-1"/>
          <w:w w:val="81"/>
        </w:rPr>
        <w:t>G</w:t>
      </w:r>
      <w:r>
        <w:rPr>
          <w:rFonts w:ascii="Arial" w:hAnsi="Arial" w:cs="Arial" w:eastAsia="Arial"/>
          <w:sz w:val="24"/>
          <w:szCs w:val="24"/>
          <w:color w:val="461336"/>
          <w:spacing w:val="-20"/>
          <w:w w:val="113"/>
        </w:rPr>
        <w:t>H</w:t>
      </w:r>
      <w:r>
        <w:rPr>
          <w:rFonts w:ascii="Arial" w:hAnsi="Arial" w:cs="Arial" w:eastAsia="Arial"/>
          <w:sz w:val="24"/>
          <w:szCs w:val="24"/>
          <w:color w:val="231C2F"/>
          <w:spacing w:val="0"/>
          <w:w w:val="105"/>
        </w:rPr>
        <w:t>z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06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w w:val="93"/>
        </w:rPr>
        <w:t>In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6"/>
          <w:w w:val="10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65"/>
        </w:rPr>
        <w:t>ll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8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14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100"/>
        </w:rPr>
        <w:t>'}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5"/>
          <w:w w:val="100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0"/>
        </w:rPr>
        <w:t>2.00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GB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34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12"/>
          <w:w w:val="8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7"/>
          <w:w w:val="102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25"/>
          <w:w w:val="118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2"/>
          <w:w w:val="13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2"/>
          <w:w w:val="116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B4252"/>
          <w:spacing w:val="0"/>
          <w:w w:val="115"/>
        </w:rPr>
        <w:t>t</w:t>
      </w:r>
      <w:r>
        <w:rPr>
          <w:rFonts w:ascii="Arial" w:hAnsi="Arial" w:cs="Arial" w:eastAsia="Arial"/>
          <w:sz w:val="24"/>
          <w:szCs w:val="24"/>
          <w:color w:val="4B4252"/>
          <w:spacing w:val="2"/>
          <w:w w:val="116"/>
        </w:rPr>
        <w:t>y</w:t>
      </w:r>
      <w:r>
        <w:rPr>
          <w:rFonts w:ascii="Arial" w:hAnsi="Arial" w:cs="Arial" w:eastAsia="Arial"/>
          <w:sz w:val="24"/>
          <w:szCs w:val="24"/>
          <w:color w:val="461336"/>
          <w:spacing w:val="0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461336"/>
          <w:spacing w:val="-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C2F"/>
          <w:spacing w:val="-3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64B9A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color w:val="164B9A"/>
          <w:spacing w:val="-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64B9A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164B9A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231C2F"/>
          <w:spacing w:val="-1"/>
          <w:w w:val="96"/>
          <w:i/>
        </w:rPr>
        <w:t>3</w:t>
      </w:r>
      <w:r>
        <w:rPr>
          <w:rFonts w:ascii="Times New Roman" w:hAnsi="Times New Roman" w:cs="Times New Roman" w:eastAsia="Times New Roman"/>
          <w:sz w:val="25"/>
          <w:szCs w:val="25"/>
          <w:color w:val="343846"/>
          <w:spacing w:val="-1"/>
          <w:w w:val="114"/>
          <w:i/>
        </w:rPr>
        <w:t>2</w:t>
      </w:r>
      <w:r>
        <w:rPr>
          <w:rFonts w:ascii="Times New Roman" w:hAnsi="Times New Roman" w:cs="Times New Roman" w:eastAsia="Times New Roman"/>
          <w:sz w:val="25"/>
          <w:szCs w:val="25"/>
          <w:color w:val="231C2F"/>
          <w:spacing w:val="0"/>
          <w:w w:val="105"/>
          <w:i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231C2F"/>
          <w:spacing w:val="-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"/>
          <w:w w:val="107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13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92841"/>
          <w:spacing w:val="1"/>
          <w:w w:val="135"/>
        </w:rPr>
        <w:t>0</w:t>
      </w:r>
      <w:r>
        <w:rPr>
          <w:rFonts w:ascii="Arial" w:hAnsi="Arial" w:cs="Arial" w:eastAsia="Arial"/>
          <w:sz w:val="24"/>
          <w:szCs w:val="24"/>
          <w:color w:val="461336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61336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4"/>
          <w:w w:val="102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0"/>
          <w:w w:val="83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3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7"/>
          <w:w w:val="12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1"/>
          <w:w w:val="94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26"/>
          <w:w w:val="10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5"/>
          <w:w w:val="13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3"/>
          <w:w w:val="109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34" w:right="-20"/>
        <w:jc w:val="left"/>
        <w:tabs>
          <w:tab w:pos="62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2"/>
          <w:w w:val="93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4"/>
          <w:w w:val="93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70"/>
        </w:rPr>
        <w:t>Tol.!..lc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12"/>
          <w:w w:val="71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164B9A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82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73"/>
        </w:rPr>
        <w:t>Toll.l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252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Inpu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4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-4"/>
          <w:w w:val="103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65"/>
        </w:rPr>
        <w:t>il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92841"/>
          <w:spacing w:val="-3"/>
          <w:w w:val="101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16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2"/>
          <w:w w:val="116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0"/>
          <w:w w:val="75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602F5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294" w:lineRule="exact"/>
        <w:ind w:left="6233" w:right="7276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1336"/>
          <w:w w:val="75"/>
          <w:position w:val="-1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461336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0"/>
          <w:w w:val="110"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43846"/>
          <w:spacing w:val="-3"/>
          <w:w w:val="110"/>
          <w:position w:val="-1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0"/>
          <w:w w:val="48"/>
          <w:position w:val="-1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90A41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C2F"/>
          <w:spacing w:val="14"/>
          <w:w w:val="81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665B69"/>
          <w:spacing w:val="0"/>
          <w:w w:val="102"/>
          <w:position w:val="-1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left="62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681.119995pt;margin-top:3.893906pt;width:37.799999pt;height:28.799999pt;mso-position-horizontal-relative:page;mso-position-vertical-relative:paragraph;z-index:-4056" type="#_x0000_t75">
            <v:imagedata r:id="rId223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5"/>
          <w:b/>
          <w:bCs/>
        </w:rPr>
        <w:t>9.12.2014.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0" w:left="20" w:right="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52" coordorigin="0,0" coordsize="14400,10800">
            <v:shape style="position:absolute;left:0;top:0;width:14400;height:10800" type="#_x0000_t75">
              <v:imagedata r:id="rId22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2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26" o:title=""/>
              </v:shape>
              <v:shape style="position:absolute;left:200;top:2280;width:883;height:665" type="#_x0000_t75">
                <v:imagedata r:id="rId22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28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58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ROM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(Read</w:t>
      </w:r>
      <w:r>
        <w:rPr>
          <w:rFonts w:ascii="Tahoma" w:hAnsi="Tahoma" w:cs="Tahoma" w:eastAsia="Tahoma"/>
          <w:sz w:val="48"/>
          <w:szCs w:val="48"/>
          <w:color w:val="FF0000"/>
          <w:spacing w:val="-14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Only</w:t>
      </w:r>
      <w:r>
        <w:rPr>
          <w:rFonts w:ascii="Tahoma" w:hAnsi="Tahoma" w:cs="Tahoma" w:eastAsia="Tahoma"/>
          <w:sz w:val="48"/>
          <w:szCs w:val="48"/>
          <w:color w:val="FF0000"/>
          <w:spacing w:val="-1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ory)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8" w:right="-20"/>
        <w:jc w:val="left"/>
        <w:tabs>
          <w:tab w:pos="21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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rija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možemo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samo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čitati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8" w:right="-20"/>
        <w:jc w:val="left"/>
        <w:tabs>
          <w:tab w:pos="21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trajno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spremište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aka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pamti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atke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2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jučiva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BIOS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(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Basic</w:t>
      </w:r>
      <w:r>
        <w:rPr>
          <w:rFonts w:ascii="Tahoma" w:hAnsi="Tahoma" w:cs="Tahoma" w:eastAsia="Tahoma"/>
          <w:sz w:val="48"/>
          <w:szCs w:val="48"/>
          <w:color w:val="FF0000"/>
          <w:spacing w:val="-1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nput/Output</w:t>
      </w:r>
      <w:r>
        <w:rPr>
          <w:rFonts w:ascii="Tahoma" w:hAnsi="Tahoma" w:cs="Tahoma" w:eastAsia="Tahoma"/>
          <w:sz w:val="48"/>
          <w:szCs w:val="48"/>
          <w:color w:val="FF0000"/>
          <w:spacing w:val="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Syste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8" w:right="-20"/>
        <w:jc w:val="left"/>
        <w:tabs>
          <w:tab w:pos="21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sprem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ni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daci</w:t>
      </w:r>
      <w:r>
        <w:rPr>
          <w:rFonts w:ascii="Tahoma" w:hAnsi="Tahoma" w:cs="Tahoma" w:eastAsia="Tahoma"/>
          <w:sz w:val="48"/>
          <w:szCs w:val="48"/>
          <w:color w:val="333399"/>
          <w:spacing w:val="-1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212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har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versk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uraciji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račun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la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33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51" coordorigin="0,0" coordsize="14400,10800">
            <v:shape style="position:absolute;left:0;top:0;width:14400;height:10800" type="#_x0000_t75">
              <v:imagedata r:id="rId229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30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31" o:title=""/>
              </v:shape>
              <v:shape style="position:absolute;left:200;top:2280;width:883;height:665" type="#_x0000_t75">
                <v:imagedata r:id="rId232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33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70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Ca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he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2" w:right="-20"/>
        <w:jc w:val="left"/>
        <w:tabs>
          <w:tab w:pos="22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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priruč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memorija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rzi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cesora)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702" w:right="-20"/>
        <w:jc w:val="left"/>
        <w:tabs>
          <w:tab w:pos="22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3"/>
        </w:rPr>
        <w:t>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kor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brži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pristup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acima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34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994pt;mso-position-horizontal-relative:page;mso-position-vertical-relative:page;z-index:-4050" coordorigin="0,0" coordsize="14400,10800">
            <v:shape style="position:absolute;left:0;top:0;width:14400;height:10800" type="#_x0000_t75">
              <v:imagedata r:id="rId23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3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36" o:title=""/>
              </v:shape>
              <v:shape style="position:absolute;left:200;top:2280;width:883;height:665" type="#_x0000_t75">
                <v:imagedata r:id="rId23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38" o:title=""/>
              </v:shape>
              <v:shape style="position:absolute;left:8479;top:444;width:5712;height:3295" type="#_x0000_t75">
                <v:imagedata r:id="rId239" o:title=""/>
              </v:shape>
              <v:shape style="position:absolute;left:8788;top:751;width:4785;height:2370" type="#_x0000_t75">
                <v:imagedata r:id="rId240" o:title=""/>
              </v:shape>
              <v:shape style="position:absolute;left:10080;top:7474;width:4109;height:3326" type="#_x0000_t75">
                <v:imagedata r:id="rId241" o:title=""/>
              </v:shape>
              <v:shape style="position:absolute;left:10388;top:7781;width:3181;height:2835" type="#_x0000_t75">
                <v:imagedata r:id="rId242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452" w:right="-20"/>
        <w:jc w:val="left"/>
        <w:tabs>
          <w:tab w:pos="5500" w:val="left"/>
        </w:tabs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Tvrdi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ab/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disk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00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hard</w:t>
      </w:r>
      <w:r>
        <w:rPr>
          <w:rFonts w:ascii="Tahoma" w:hAnsi="Tahoma" w:cs="Tahoma" w:eastAsia="Tahoma"/>
          <w:sz w:val="48"/>
          <w:szCs w:val="48"/>
          <w:color w:val="FF0000"/>
          <w:spacing w:val="-1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sc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daci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šteni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disk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g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40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materijala</w:t>
      </w:r>
      <w:r>
        <w:rPr>
          <w:rFonts w:ascii="Tahoma" w:hAnsi="Tahoma" w:cs="Tahoma" w:eastAsia="Tahoma"/>
          <w:sz w:val="48"/>
          <w:szCs w:val="48"/>
          <w:color w:val="333399"/>
          <w:spacing w:val="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(al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min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keramika+stakl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640" w:right="2306" w:firstLine="-54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njih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es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gnets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27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ji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isuju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daci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ncentr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čnim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žn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cama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stazama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ljene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ečke</w:t>
      </w:r>
      <w:r>
        <w:rPr>
          <w:rFonts w:ascii="Tahoma" w:hAnsi="Tahoma" w:cs="Tahoma" w:eastAsia="Tahoma"/>
          <w:sz w:val="48"/>
          <w:szCs w:val="48"/>
          <w:color w:val="333399"/>
          <w:spacing w:val="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62" w:lineRule="exact"/>
        <w:ind w:left="640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re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214" w:right="-20"/>
        <w:jc w:val="left"/>
        <w:tabs>
          <w:tab w:pos="131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35</w:t>
      </w:r>
    </w:p>
    <w:p>
      <w:pPr>
        <w:jc w:val="left"/>
        <w:spacing w:after="0"/>
        <w:sectPr>
          <w:pgSz w:w="14400" w:h="10800" w:orient="landscape"/>
          <w:pgMar w:top="980" w:bottom="0" w:left="440" w:right="34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49" coordorigin="0,0" coordsize="14400,10800">
            <v:shape style="position:absolute;left:0;top:0;width:14400;height:10800" type="#_x0000_t75">
              <v:imagedata r:id="rId243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44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45" o:title=""/>
              </v:shape>
              <v:shape style="position:absolute;left:200;top:2280;width:883;height:665" type="#_x0000_t75">
                <v:imagedata r:id="rId246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47" o:title=""/>
              </v:shape>
              <v:shape style="position:absolute;left:8141;top:1577;width:6259;height:8160" type="#_x0000_t75">
                <v:imagedata r:id="rId248" o:title=""/>
              </v:shape>
              <v:shape style="position:absolute;left:8447;top:1885;width:5443;height:7233" type="#_x0000_t75">
                <v:imagedata r:id="rId249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3" w:lineRule="exact"/>
        <w:ind w:left="454" w:right="-20"/>
        <w:jc w:val="left"/>
        <w:tabs>
          <w:tab w:pos="1020" w:val="left"/>
        </w:tabs>
        <w:rPr>
          <w:rFonts w:ascii="Symbol" w:hAnsi="Symbol" w:cs="Symbol" w:eastAsia="Symbol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paci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et: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100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GB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  <w:position w:val="-1"/>
        </w:rPr>
        <w:t></w:t>
      </w:r>
      <w:r>
        <w:rPr>
          <w:rFonts w:ascii="Symbol" w:hAnsi="Symbol" w:cs="Symbol" w:eastAsia="Symbo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brz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prijenosa</w:t>
      </w:r>
      <w:r>
        <w:rPr>
          <w:rFonts w:ascii="Tahoma" w:hAnsi="Tahoma" w:cs="Tahoma" w:eastAsia="Tahoma"/>
          <w:sz w:val="48"/>
          <w:szCs w:val="48"/>
          <w:color w:val="333399"/>
          <w:spacing w:val="-2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podata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38" w:right="7500"/>
        <w:jc w:val="center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15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MB/s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0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0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MB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/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vrije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pristup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:</w:t>
      </w:r>
      <w:r>
        <w:rPr>
          <w:rFonts w:ascii="Tahoma" w:hAnsi="Tahoma" w:cs="Tahoma" w:eastAsia="Tahoma"/>
          <w:sz w:val="48"/>
          <w:szCs w:val="48"/>
          <w:color w:val="333399"/>
          <w:spacing w:val="-2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8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36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48" coordorigin="0,0" coordsize="14400,10800">
            <v:shape style="position:absolute;left:0;top:0;width:14400;height:10800" type="#_x0000_t75">
              <v:imagedata r:id="rId25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5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52" o:title=""/>
              </v:shape>
              <v:shape style="position:absolute;left:200;top:2280;width:883;height:665" type="#_x0000_t75">
                <v:imagedata r:id="rId25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54" o:title=""/>
              </v:shape>
              <v:shape style="position:absolute;left:8501;top:65;width:4534;height:4526" type="#_x0000_t75">
                <v:imagedata r:id="rId255" o:title=""/>
              </v:shape>
              <v:shape style="position:absolute;left:8807;top:372;width:3609;height:3600" type="#_x0000_t75">
                <v:imagedata r:id="rId256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CD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com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act</w:t>
      </w:r>
      <w:r>
        <w:rPr>
          <w:rFonts w:ascii="Tahoma" w:hAnsi="Tahoma" w:cs="Tahoma" w:eastAsia="Tahoma"/>
          <w:sz w:val="48"/>
          <w:szCs w:val="48"/>
          <w:color w:val="FF0000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disc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CD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ROM</w:t>
      </w:r>
      <w:r>
        <w:rPr>
          <w:rFonts w:ascii="Tahoma" w:hAnsi="Tahoma" w:cs="Tahoma" w:eastAsia="Tahoma"/>
          <w:sz w:val="48"/>
          <w:szCs w:val="48"/>
          <w:color w:val="333399"/>
          <w:spacing w:val="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najrašireniji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ički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sk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aci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isani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jedne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strane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neprekinut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j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spirali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središta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prema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van)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10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daci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čitaju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glave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tanje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9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lasers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im</w:t>
      </w:r>
      <w:r>
        <w:rPr>
          <w:rFonts w:ascii="Tahoma" w:hAnsi="Tahoma" w:cs="Tahoma" w:eastAsia="Tahoma"/>
          <w:sz w:val="48"/>
          <w:szCs w:val="48"/>
          <w:color w:val="333399"/>
          <w:spacing w:val="-25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vorom</w:t>
      </w:r>
      <w:r>
        <w:rPr>
          <w:rFonts w:ascii="Tahoma" w:hAnsi="Tahoma" w:cs="Tahoma" w:eastAsia="Tahoma"/>
          <w:sz w:val="48"/>
          <w:szCs w:val="48"/>
          <w:color w:val="333399"/>
          <w:spacing w:val="-19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sv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etl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sti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37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47" coordorigin="0,0" coordsize="14400,10800">
            <v:shape style="position:absolute;left:0;top:0;width:14400;height:10800" type="#_x0000_t75">
              <v:imagedata r:id="rId25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5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59" o:title=""/>
              </v:shape>
              <v:shape style="position:absolute;left:200;top:2280;width:883;height:665" type="#_x0000_t75">
                <v:imagedata r:id="rId26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61" o:title="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702" w:right="-20"/>
        <w:jc w:val="left"/>
        <w:tabs>
          <w:tab w:pos="22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paci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et: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700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1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ešć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702" w:right="-20"/>
        <w:jc w:val="left"/>
        <w:tabs>
          <w:tab w:pos="22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vrije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pristup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:</w:t>
      </w:r>
      <w:r>
        <w:rPr>
          <w:rFonts w:ascii="Tahoma" w:hAnsi="Tahoma" w:cs="Tahoma" w:eastAsia="Tahoma"/>
          <w:sz w:val="48"/>
          <w:szCs w:val="48"/>
          <w:color w:val="333399"/>
          <w:spacing w:val="-2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100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200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38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46" coordorigin="0,0" coordsize="14400,10800">
            <v:shape style="position:absolute;left:0;top:0;width:14400;height:10800" type="#_x0000_t75">
              <v:imagedata r:id="rId26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6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64" o:title=""/>
              </v:shape>
              <v:shape style="position:absolute;left:200;top:2280;width:883;height:665" type="#_x0000_t75">
                <v:imagedata r:id="rId26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66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2898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DVD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+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uvodi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1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ke</w:t>
      </w:r>
      <w:r>
        <w:rPr>
          <w:rFonts w:ascii="Tahoma" w:hAnsi="Tahoma" w:cs="Tahoma" w:eastAsia="Tahoma"/>
          <w:sz w:val="48"/>
          <w:szCs w:val="48"/>
          <w:color w:val="333399"/>
          <w:spacing w:val="6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ash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morije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62" w:lineRule="exact"/>
        <w:ind w:left="2609" w:right="-20"/>
        <w:jc w:val="left"/>
        <w:tabs>
          <w:tab w:pos="31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Samostalan</w:t>
      </w:r>
      <w:r>
        <w:rPr>
          <w:rFonts w:ascii="Tahoma" w:hAnsi="Tahoma" w:cs="Tahoma" w:eastAsia="Tahoma"/>
          <w:sz w:val="48"/>
          <w:szCs w:val="48"/>
          <w:color w:val="FF0000"/>
          <w:spacing w:val="-2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rad!!!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39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59" w:lineRule="exact"/>
        <w:ind w:left="2433" w:right="-20"/>
        <w:jc w:val="left"/>
        <w:tabs>
          <w:tab w:pos="5620" w:val="left"/>
        </w:tabs>
        <w:rPr>
          <w:rFonts w:ascii="Tahoma" w:hAnsi="Tahoma" w:cs="Tahoma" w:eastAsia="Tahoma"/>
          <w:sz w:val="80"/>
          <w:szCs w:val="80"/>
        </w:rPr>
      </w:pPr>
      <w:rPr/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Ul</w:t>
      </w:r>
      <w:r>
        <w:rPr>
          <w:rFonts w:ascii="Tahoma" w:hAnsi="Tahoma" w:cs="Tahoma" w:eastAsia="Tahoma"/>
          <w:sz w:val="80"/>
          <w:szCs w:val="80"/>
          <w:color w:val="333399"/>
          <w:spacing w:val="-2"/>
          <w:w w:val="100"/>
          <w:b/>
          <w:bCs/>
          <w:position w:val="-4"/>
        </w:rPr>
        <w:t>a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zni</w:t>
      </w:r>
      <w:r>
        <w:rPr>
          <w:rFonts w:ascii="Tahoma" w:hAnsi="Tahoma" w:cs="Tahoma" w:eastAsia="Tahoma"/>
          <w:sz w:val="80"/>
          <w:szCs w:val="80"/>
          <w:color w:val="333399"/>
          <w:spacing w:val="-20"/>
          <w:w w:val="100"/>
          <w:b/>
          <w:bCs/>
          <w:position w:val="-4"/>
        </w:rPr>
        <w:t> 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i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ab/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izla</w:t>
      </w:r>
      <w:r>
        <w:rPr>
          <w:rFonts w:ascii="Tahoma" w:hAnsi="Tahoma" w:cs="Tahoma" w:eastAsia="Tahoma"/>
          <w:sz w:val="80"/>
          <w:szCs w:val="80"/>
          <w:color w:val="333399"/>
          <w:spacing w:val="-2"/>
          <w:w w:val="100"/>
          <w:b/>
          <w:bCs/>
          <w:position w:val="-4"/>
        </w:rPr>
        <w:t>z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ni</w:t>
      </w:r>
      <w:r>
        <w:rPr>
          <w:rFonts w:ascii="Tahoma" w:hAnsi="Tahoma" w:cs="Tahoma" w:eastAsia="Tahoma"/>
          <w:sz w:val="80"/>
          <w:szCs w:val="80"/>
          <w:color w:val="333399"/>
          <w:spacing w:val="-16"/>
          <w:w w:val="100"/>
          <w:b/>
          <w:bCs/>
          <w:position w:val="-4"/>
        </w:rPr>
        <w:t> 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ureĎ</w:t>
      </w:r>
      <w:r>
        <w:rPr>
          <w:rFonts w:ascii="Tahoma" w:hAnsi="Tahoma" w:cs="Tahoma" w:eastAsia="Tahoma"/>
          <w:sz w:val="80"/>
          <w:szCs w:val="80"/>
          <w:color w:val="333399"/>
          <w:spacing w:val="-2"/>
          <w:w w:val="100"/>
          <w:b/>
          <w:bCs/>
          <w:position w:val="-4"/>
        </w:rPr>
        <w:t>a</w:t>
      </w:r>
      <w:r>
        <w:rPr>
          <w:rFonts w:ascii="Tahoma" w:hAnsi="Tahoma" w:cs="Tahoma" w:eastAsia="Tahoma"/>
          <w:sz w:val="80"/>
          <w:szCs w:val="80"/>
          <w:color w:val="333399"/>
          <w:spacing w:val="0"/>
          <w:w w:val="100"/>
          <w:b/>
          <w:bCs/>
          <w:position w:val="-4"/>
        </w:rPr>
        <w:t>ji</w:t>
      </w:r>
      <w:r>
        <w:rPr>
          <w:rFonts w:ascii="Tahoma" w:hAnsi="Tahoma" w:cs="Tahoma" w:eastAsia="Tahoma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4400" w:h="10800" w:orient="landscape"/>
          <w:pgMar w:top="980" w:bottom="0" w:left="40" w:right="340"/>
        </w:sectPr>
      </w:pPr>
      <w:rPr/>
    </w:p>
    <w:p>
      <w:pPr>
        <w:spacing w:before="0" w:after="0" w:line="557" w:lineRule="exact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ti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ica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miš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skener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mikr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112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tal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2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aparat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tal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2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kamera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C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C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ička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čitač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bar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62" w:lineRule="exact"/>
        <w:ind w:left="104" w:right="-20"/>
        <w:jc w:val="left"/>
        <w:tabs>
          <w:tab w:pos="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C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C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joyst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ck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isač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uč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ici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šal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jekt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5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crt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340"/>
          <w:cols w:num="2" w:equalWidth="0">
            <w:col w:w="4661" w:space="603"/>
            <w:col w:w="8756"/>
          </w:cols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45" coordorigin="0,0" coordsize="14400,10800">
            <v:shape style="position:absolute;left:0;top:0;width:14400;height:10800" type="#_x0000_t75">
              <v:imagedata r:id="rId26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6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69" o:title=""/>
              </v:shape>
              <v:shape style="position:absolute;left:200;top:2280;width:883;height:665" type="#_x0000_t75">
                <v:imagedata r:id="rId27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71" o:title=""/>
              </v:shape>
            </v:group>
            <v:group style="position:absolute;left:3179;top:2906;width:825;height:749" coordorigin="3179,2906" coordsize="825,749">
              <v:shape style="position:absolute;left:3179;top:2906;width:825;height:749" coordorigin="3179,2906" coordsize="825,749" path="m3223,3072l3179,3495,3573,3655,3485,3510,3971,3218,3310,3218,3223,3072e" filled="t" fillcolor="#FFCC00" stroked="f">
                <v:path arrowok="t"/>
                <v:fill/>
              </v:shape>
              <v:shape style="position:absolute;left:3179;top:2906;width:825;height:749" coordorigin="3179,2906" coordsize="825,749" path="m3830,2906l3310,3218,3971,3218,4005,3198,3830,2906e" filled="t" fillcolor="#FFCC00" stroked="f">
                <v:path arrowok="t"/>
                <v:fill/>
              </v:shape>
            </v:group>
            <v:group style="position:absolute;left:3857;top:2857;width:230;height:324" coordorigin="3857,2857" coordsize="230,324">
              <v:shape style="position:absolute;left:3857;top:2857;width:230;height:324" coordorigin="3857,2857" coordsize="230,324" path="m3912,2857l3857,2890,4032,3181,4087,3148,3912,2857e" filled="t" fillcolor="#FFCC00" stroked="f">
                <v:path arrowok="t"/>
                <v:fill/>
              </v:shape>
            </v:group>
            <v:group style="position:absolute;left:3939;top:2824;width:202;height:308" coordorigin="3939,2824" coordsize="202,308">
              <v:shape style="position:absolute;left:3939;top:2824;width:202;height:308" coordorigin="3939,2824" coordsize="202,308" path="m3966,2824l3939,2841,4114,3132,4141,3116,3966,2824e" filled="t" fillcolor="#FFCC00" stroked="f">
                <v:path arrowok="t"/>
                <v:fill/>
              </v:shape>
            </v:group>
            <v:group style="position:absolute;left:3179;top:2906;width:825;height:749" coordorigin="3179,2906" coordsize="825,749">
              <v:shape style="position:absolute;left:3179;top:2906;width:825;height:749" coordorigin="3179,2906" coordsize="825,749" path="m3573,3655l3485,3510,4005,3198,3830,2906,3310,3218,3223,3072,3179,3495,3573,3655xe" filled="f" stroked="t" strokeweight=".75pt" strokecolor="#000000">
                <v:path arrowok="t"/>
              </v:shape>
            </v:group>
            <v:group style="position:absolute;left:3857;top:2857;width:230;height:324" coordorigin="3857,2857" coordsize="230,324">
              <v:shape style="position:absolute;left:3857;top:2857;width:230;height:324" coordorigin="3857,2857" coordsize="230,324" path="m4087,3148l3912,2857,3857,2890,4032,3181,4087,3148xe" filled="f" stroked="t" strokeweight=".75pt" strokecolor="#000000">
                <v:path arrowok="t"/>
              </v:shape>
            </v:group>
            <v:group style="position:absolute;left:3939;top:2824;width:202;height:308" coordorigin="3939,2824" coordsize="202,308">
              <v:shape style="position:absolute;left:3939;top:2824;width:202;height:308" coordorigin="3939,2824" coordsize="202,308" path="m4141,3116l3966,2824,3939,2841,4114,3132,4141,3116xe" filled="f" stroked="t" strokeweight=".75pt" strokecolor="#000000">
                <v:path arrowok="t"/>
              </v:shape>
            </v:group>
            <v:group style="position:absolute;left:7093;top:2911;width:786;height:791" coordorigin="7093,2911" coordsize="786,791">
              <v:shape style="position:absolute;left:7093;top:2911;width:786;height:791" coordorigin="7093,2911" coordsize="786,791" path="m7340,2911l7093,3144,7508,3585,7384,3702,7806,3654,7859,3352,7755,3352,7340,2911e" filled="t" fillcolor="#FF0000" stroked="f">
                <v:path arrowok="t"/>
                <v:fill/>
              </v:shape>
              <v:shape style="position:absolute;left:7093;top:2911;width:786;height:791" coordorigin="7093,2911" coordsize="786,791" path="m7879,3236l7755,3352,7859,3352,7879,3236e" filled="t" fillcolor="#FF0000" stroked="f">
                <v:path arrowok="t"/>
                <v:fill/>
              </v:shape>
            </v:group>
            <v:group style="position:absolute;left:7027;top:2841;width:291;height:279" coordorigin="7027,2841" coordsize="291,279">
              <v:shape style="position:absolute;left:7027;top:2841;width:291;height:279" coordorigin="7027,2841" coordsize="291,279" path="m7275,2841l7027,3074,7071,3121,7319,2888,7275,2841e" filled="t" fillcolor="#FF0000" stroked="f">
                <v:path arrowok="t"/>
                <v:fill/>
              </v:shape>
            </v:group>
            <v:group style="position:absolute;left:6984;top:2795;width:270;height:256" coordorigin="6984,2795" coordsize="270,256">
              <v:shape style="position:absolute;left:6984;top:2795;width:270;height:256" coordorigin="6984,2795" coordsize="270,256" path="m7231,2795l6984,3028,7005,3051,7253,2818,7231,2795e" filled="t" fillcolor="#FF0000" stroked="f">
                <v:path arrowok="t"/>
                <v:fill/>
              </v:shape>
            </v:group>
            <v:group style="position:absolute;left:7093;top:2911;width:786;height:791" coordorigin="7093,2911" coordsize="786,791">
              <v:shape style="position:absolute;left:7093;top:2911;width:786;height:791" coordorigin="7093,2911" coordsize="786,791" path="m7879,3236l7755,3352,7340,2911,7093,3144,7508,3585,7384,3702,7806,3654,7879,3236xe" filled="f" stroked="t" strokeweight=".75pt" strokecolor="#000000">
                <v:path arrowok="t"/>
              </v:shape>
            </v:group>
            <v:group style="position:absolute;left:7027;top:2841;width:291;height:279" coordorigin="7027,2841" coordsize="291,279">
              <v:shape style="position:absolute;left:7027;top:2841;width:291;height:279" coordorigin="7027,2841" coordsize="291,279" path="m7275,2841l7027,3074,7071,3121,7319,2888,7275,2841xe" filled="f" stroked="t" strokeweight=".75pt" strokecolor="#000000">
                <v:path arrowok="t"/>
              </v:shape>
            </v:group>
            <v:group style="position:absolute;left:6984;top:2795;width:270;height:256" coordorigin="6984,2795" coordsize="270,256">
              <v:shape style="position:absolute;left:6984;top:2795;width:270;height:256" coordorigin="6984,2795" coordsize="270,256" path="m7231,2795l6984,3028,7005,3051,7253,2818,7231,2795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12" w:after="0" w:line="240" w:lineRule="auto"/>
        <w:ind w:left="614" w:right="-20"/>
        <w:jc w:val="left"/>
        <w:tabs>
          <w:tab w:pos="135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40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44" coordorigin="0,0" coordsize="14400,10800">
            <v:shape style="position:absolute;left:0;top:0;width:14400;height:10800" type="#_x0000_t75">
              <v:imagedata r:id="rId27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7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74" o:title=""/>
              </v:shape>
              <v:shape style="position:absolute;left:200;top:2280;width:883;height:665" type="#_x0000_t75">
                <v:imagedata r:id="rId27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76" o:title=""/>
              </v:shape>
              <v:shape style="position:absolute;left:8933;top:665;width:5052;height:3672" type="#_x0000_t75">
                <v:imagedata r:id="rId277" o:title=""/>
              </v:shape>
              <v:shape style="position:absolute;left:9241;top:973;width:4125;height:2745" type="#_x0000_t75">
                <v:imagedata r:id="rId278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TIPKOVNICA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key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oar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FF0000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tastat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najče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š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će</w:t>
      </w:r>
      <w:r>
        <w:rPr>
          <w:rFonts w:ascii="Tahoma" w:hAnsi="Tahoma" w:cs="Tahoma" w:eastAsia="Tahoma"/>
          <w:sz w:val="48"/>
          <w:szCs w:val="48"/>
          <w:color w:val="333399"/>
          <w:spacing w:val="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unos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teksta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109" w:right="2658" w:firstLine="-54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prema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rasporedu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ki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razl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-2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QWERTZ,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QWERTY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Dvořakovu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tipkovni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može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biti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ergon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mska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860" w:lineRule="atLeast"/>
        <w:ind w:left="1109" w:right="2679" w:firstLine="-54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ţi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anim</w:t>
      </w:r>
      <w:r>
        <w:rPr>
          <w:rFonts w:ascii="Tahoma" w:hAnsi="Tahoma" w:cs="Tahoma" w:eastAsia="Tahoma"/>
          <w:sz w:val="48"/>
          <w:szCs w:val="48"/>
          <w:color w:val="333399"/>
          <w:spacing w:val="48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nj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beţ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čna</w:t>
      </w:r>
      <w:r>
        <w:rPr>
          <w:rFonts w:ascii="Tahoma" w:hAnsi="Tahoma" w:cs="Tahoma" w:eastAsia="Tahoma"/>
          <w:sz w:val="48"/>
          <w:szCs w:val="48"/>
          <w:color w:val="333399"/>
          <w:spacing w:val="58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rijenos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sig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ala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preko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41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24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4" w:lineRule="exact"/>
        <w:ind w:left="127" w:right="-92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spacing w:val="0"/>
          <w:w w:val="55"/>
          <w:position w:val="-8"/>
        </w:rPr>
        <w:t>....,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0"/>
        </w:rPr>
      </w:r>
    </w:p>
    <w:p>
      <w:pPr>
        <w:spacing w:before="33" w:after="0" w:line="240" w:lineRule="auto"/>
        <w:ind w:left="1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CACACA"/>
          <w:spacing w:val="0"/>
          <w:w w:val="454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71" w:lineRule="exact"/>
        <w:ind w:right="-20"/>
        <w:jc w:val="left"/>
        <w:tabs>
          <w:tab w:pos="860" w:val="left"/>
          <w:tab w:pos="1760" w:val="left"/>
          <w:tab w:pos="2620" w:val="left"/>
          <w:tab w:pos="3540" w:val="left"/>
          <w:tab w:pos="4460" w:val="left"/>
          <w:tab w:pos="5360" w:val="left"/>
          <w:tab w:pos="6280" w:val="left"/>
          <w:tab w:pos="7240" w:val="left"/>
          <w:tab w:pos="8120" w:val="left"/>
          <w:tab w:pos="9000" w:val="left"/>
          <w:tab w:pos="9920" w:val="left"/>
          <w:tab w:pos="10900" w:val="left"/>
        </w:tabs>
        <w:rPr>
          <w:rFonts w:ascii="Times New Roman" w:hAnsi="Times New Roman" w:cs="Times New Roman" w:eastAsia="Times New Roman"/>
          <w:sz w:val="86"/>
          <w:szCs w:val="86"/>
        </w:rPr>
      </w:pPr>
      <w:rPr/>
      <w:r>
        <w:rPr/>
        <w:pict>
          <v:group style="position:absolute;margin-left:61.200001pt;margin-top:-45.035473pt;width:.1pt;height:38.160pt;mso-position-horizontal-relative:page;mso-position-vertical-relative:paragraph;z-index:-4042" coordorigin="1224,-901" coordsize="2,763">
            <v:shape style="position:absolute;left:1224;top:-901;width:2;height:763" coordorigin="1224,-901" coordsize="0,763" path="m1224,-138l1224,-901e" filled="f" stroked="t" strokeweight="2.88pt" strokecolor="#1C1C1C">
              <v:path arrowok="t"/>
            </v:shape>
          </v:group>
          <w10:wrap type="none"/>
        </w:pict>
      </w:r>
      <w:r>
        <w:rPr/>
        <w:pict>
          <v:group style="position:absolute;margin-left:74.554497pt;margin-top:-45.150757pt;width:16.165500pt;height:39.175284pt;mso-position-horizontal-relative:page;mso-position-vertical-relative:paragraph;z-index:-4041" coordorigin="1491,-903" coordsize="323,784">
            <v:group style="position:absolute;left:1796;top:-757;width:2;height:619" coordorigin="1796,-757" coordsize="2,619">
              <v:shape style="position:absolute;left:1796;top:-757;width:2;height:619" coordorigin="1796,-757" coordsize="0,619" path="m1796,-138l1796,-757e" filled="f" stroked="t" strokeweight="1.8pt" strokecolor="#C8C8C8">
                <v:path arrowok="t"/>
              </v:shape>
            </v:group>
            <v:group style="position:absolute;left:1491;top:-903;width:317;height:286" coordorigin="1491,-903" coordsize="317,286">
              <v:shape style="position:absolute;left:1491;top:-903;width:317;height:286" coordorigin="1491,-903" coordsize="317,286" path="m1491,-903l1809,-903,1809,-617,1491,-617,1491,-903e" filled="t" fillcolor="#E2E2E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93.179993pt;margin-top:22.464529pt;width:11.52pt;height:239.94pt;mso-position-horizontal-relative:page;mso-position-vertical-relative:paragraph;z-index:-4038" coordorigin="13864,449" coordsize="230,4799">
            <v:group style="position:absolute;left:13990;top:460;width:2;height:274" coordorigin="13990,460" coordsize="2,274">
              <v:shape style="position:absolute;left:13990;top:460;width:2;height:274" coordorigin="13990,460" coordsize="0,274" path="m13990,734l13990,460e" filled="f" stroked="t" strokeweight="1.08pt" strokecolor="#7C7C7C">
                <v:path arrowok="t"/>
              </v:shape>
            </v:group>
            <v:group style="position:absolute;left:13921;top:770;width:115;height:166" coordorigin="13921,770" coordsize="115,166">
              <v:shape style="position:absolute;left:13921;top:770;width:115;height:166" coordorigin="13921,770" coordsize="115,166" path="m13921,770l14036,770,14036,935,13921,935,13921,770xe" filled="t" fillcolor="#6B6B6B" stroked="f">
                <v:path arrowok="t"/>
                <v:fill/>
              </v:shape>
            </v:group>
            <v:group style="position:absolute;left:14008;top:755;width:2;height:4406" coordorigin="14008,755" coordsize="2,4406">
              <v:shape style="position:absolute;left:14008;top:755;width:2;height:4406" coordorigin="14008,755" coordsize="0,4406" path="m14008,5162l14008,755e" filled="f" stroked="t" strokeweight="8.64pt" strokecolor="#6B6B6B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4.919983pt;margin-top:18.070507pt;width:18.001981pt;height:3pt;mso-position-horizontal-relative:page;mso-position-vertical-relative:paragraph;z-index:-4035" type="#_x0000_t202" filled="f" stroked="f">
            <v:textbox inset="0,0,0,0">
              <w:txbxContent>
                <w:p>
                  <w:pPr>
                    <w:spacing w:before="0" w:after="0" w:line="60" w:lineRule="exact"/>
                    <w:ind w:right="-49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CACACA"/>
                      <w:spacing w:val="0"/>
                      <w:w w:val="6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3"/>
          <w:szCs w:val="73"/>
          <w:spacing w:val="0"/>
          <w:w w:val="78"/>
          <w:position w:val="-54"/>
        </w:rPr>
        <w:t>'</w:t>
      </w:r>
      <w:r>
        <w:rPr>
          <w:rFonts w:ascii="Arial" w:hAnsi="Arial" w:cs="Arial" w:eastAsia="Arial"/>
          <w:sz w:val="73"/>
          <w:szCs w:val="73"/>
          <w:spacing w:val="0"/>
          <w:w w:val="100"/>
          <w:position w:val="-54"/>
        </w:rPr>
        <w:tab/>
      </w:r>
      <w:r>
        <w:rPr>
          <w:rFonts w:ascii="Arial" w:hAnsi="Arial" w:cs="Arial" w:eastAsia="Arial"/>
          <w:sz w:val="73"/>
          <w:szCs w:val="73"/>
          <w:spacing w:val="0"/>
          <w:w w:val="100"/>
          <w:position w:val="-54"/>
        </w:rPr>
      </w:r>
      <w:r>
        <w:rPr>
          <w:rFonts w:ascii="Arial" w:hAnsi="Arial" w:cs="Arial" w:eastAsia="Arial"/>
          <w:sz w:val="14"/>
          <w:szCs w:val="14"/>
          <w:spacing w:val="0"/>
          <w:w w:val="193"/>
          <w:position w:val="-10"/>
        </w:rPr>
        <w:t>II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</w:r>
      <w:r>
        <w:rPr>
          <w:rFonts w:ascii="Arial" w:hAnsi="Arial" w:cs="Arial" w:eastAsia="Arial"/>
          <w:sz w:val="33"/>
          <w:szCs w:val="33"/>
          <w:spacing w:val="0"/>
          <w:w w:val="100"/>
          <w:position w:val="-26"/>
        </w:rPr>
        <w:t>£</w:t>
      </w:r>
      <w:r>
        <w:rPr>
          <w:rFonts w:ascii="Arial" w:hAnsi="Arial" w:cs="Arial" w:eastAsia="Arial"/>
          <w:sz w:val="33"/>
          <w:szCs w:val="33"/>
          <w:spacing w:val="-81"/>
          <w:w w:val="100"/>
          <w:position w:val="-26"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100"/>
          <w:position w:val="-26"/>
        </w:rPr>
        <w:tab/>
      </w:r>
      <w:r>
        <w:rPr>
          <w:rFonts w:ascii="Arial" w:hAnsi="Arial" w:cs="Arial" w:eastAsia="Arial"/>
          <w:sz w:val="33"/>
          <w:szCs w:val="33"/>
          <w:spacing w:val="0"/>
          <w:w w:val="100"/>
          <w:position w:val="-26"/>
        </w:rPr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28"/>
        </w:rPr>
        <w:t>$</w:t>
      </w:r>
      <w:r>
        <w:rPr>
          <w:rFonts w:ascii="Times New Roman" w:hAnsi="Times New Roman" w:cs="Times New Roman" w:eastAsia="Times New Roman"/>
          <w:sz w:val="39"/>
          <w:szCs w:val="39"/>
          <w:spacing w:val="-57"/>
          <w:w w:val="100"/>
          <w:position w:val="-2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28"/>
        </w:rPr>
        <w:tab/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6"/>
        </w:rPr>
        <w:t>%</w:t>
      </w:r>
      <w:r>
        <w:rPr>
          <w:rFonts w:ascii="Times New Roman" w:hAnsi="Times New Roman" w:cs="Times New Roman" w:eastAsia="Times New Roman"/>
          <w:sz w:val="37"/>
          <w:szCs w:val="37"/>
          <w:spacing w:val="-80"/>
          <w:w w:val="100"/>
          <w:position w:val="-26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6"/>
        </w:rPr>
        <w:tab/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6"/>
        </w:rPr>
      </w:r>
      <w:r>
        <w:rPr>
          <w:rFonts w:ascii="Arial" w:hAnsi="Arial" w:cs="Arial" w:eastAsia="Arial"/>
          <w:sz w:val="14"/>
          <w:szCs w:val="14"/>
          <w:spacing w:val="0"/>
          <w:w w:val="221"/>
          <w:position w:val="-10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10"/>
        </w:rPr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6"/>
        </w:rPr>
        <w:t>&amp;</w:t>
      </w:r>
      <w:r>
        <w:rPr>
          <w:rFonts w:ascii="Arial" w:hAnsi="Arial" w:cs="Arial" w:eastAsia="Arial"/>
          <w:sz w:val="34"/>
          <w:szCs w:val="34"/>
          <w:spacing w:val="-67"/>
          <w:w w:val="100"/>
          <w:position w:val="-26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6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6"/>
        </w:rPr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-35"/>
        </w:rPr>
        <w:t>*</w:t>
      </w:r>
      <w:r>
        <w:rPr>
          <w:rFonts w:ascii="Arial" w:hAnsi="Arial" w:cs="Arial" w:eastAsia="Arial"/>
          <w:sz w:val="46"/>
          <w:szCs w:val="46"/>
          <w:spacing w:val="-115"/>
          <w:w w:val="100"/>
          <w:position w:val="-35"/>
        </w:rPr>
        <w:t> </w:t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-35"/>
        </w:rPr>
        <w:tab/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-35"/>
        </w:rPr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27"/>
        </w:rPr>
        <w:t>(</w:t>
      </w:r>
      <w:r>
        <w:rPr>
          <w:rFonts w:ascii="Arial" w:hAnsi="Arial" w:cs="Arial" w:eastAsia="Arial"/>
          <w:sz w:val="35"/>
          <w:szCs w:val="35"/>
          <w:spacing w:val="-72"/>
          <w:w w:val="100"/>
          <w:position w:val="-27"/>
        </w:rPr>
        <w:t> 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27"/>
        </w:rPr>
        <w:tab/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27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7"/>
        </w:rPr>
        <w:t>)</w:t>
      </w:r>
      <w:r>
        <w:rPr>
          <w:rFonts w:ascii="Times New Roman" w:hAnsi="Times New Roman" w:cs="Times New Roman" w:eastAsia="Times New Roman"/>
          <w:sz w:val="37"/>
          <w:szCs w:val="37"/>
          <w:spacing w:val="-83"/>
          <w:w w:val="100"/>
          <w:position w:val="-27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7"/>
        </w:rPr>
        <w:tab/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7"/>
        </w:rPr>
      </w:r>
      <w:r>
        <w:rPr>
          <w:rFonts w:ascii="Arial" w:hAnsi="Arial" w:cs="Arial" w:eastAsia="Arial"/>
          <w:sz w:val="35"/>
          <w:szCs w:val="35"/>
          <w:spacing w:val="0"/>
          <w:w w:val="132"/>
          <w:position w:val="-23"/>
        </w:rPr>
        <w:t>{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23"/>
        </w:rPr>
        <w:tab/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23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32"/>
          <w:position w:val="-23"/>
        </w:rPr>
        <w:t>}</w:t>
      </w:r>
      <w:r>
        <w:rPr>
          <w:rFonts w:ascii="Times New Roman" w:hAnsi="Times New Roman" w:cs="Times New Roman" w:eastAsia="Times New Roman"/>
          <w:sz w:val="37"/>
          <w:szCs w:val="37"/>
          <w:spacing w:val="-117"/>
          <w:w w:val="132"/>
          <w:position w:val="-2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3"/>
        </w:rPr>
        <w:tab/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23"/>
        </w:rPr>
      </w:r>
      <w:r>
        <w:rPr>
          <w:rFonts w:ascii="Times New Roman" w:hAnsi="Times New Roman" w:cs="Times New Roman" w:eastAsia="Times New Roman"/>
          <w:sz w:val="86"/>
          <w:szCs w:val="86"/>
          <w:spacing w:val="0"/>
          <w:w w:val="56"/>
          <w:position w:val="-26"/>
        </w:rPr>
        <w:t>..</w:t>
      </w:r>
      <w:r>
        <w:rPr>
          <w:rFonts w:ascii="Times New Roman" w:hAnsi="Times New Roman" w:cs="Times New Roman" w:eastAsia="Times New Roman"/>
          <w:sz w:val="86"/>
          <w:szCs w:val="8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  <w:cols w:num="2" w:equalWidth="0">
            <w:col w:w="368" w:space="760"/>
            <w:col w:w="13032"/>
          </w:cols>
        </w:sectPr>
      </w:pPr>
      <w:rPr/>
    </w:p>
    <w:p>
      <w:pPr>
        <w:spacing w:before="0" w:after="0" w:line="225" w:lineRule="exact"/>
        <w:ind w:left="113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625.320007pt;margin-top:2.253472pt;width:24.48pt;height:.1pt;mso-position-horizontal-relative:page;mso-position-vertical-relative:paragraph;z-index:-4039" coordorigin="12506,45" coordsize="490,2">
            <v:shape style="position:absolute;left:12506;top:45;width:490;height:2" coordorigin="12506,45" coordsize="490,0" path="m12506,45l12996,45e" filled="f" stroked="t" strokeweight="2.52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380" w:lineRule="exact"/>
        <w:ind w:left="192" w:right="-20"/>
        <w:jc w:val="left"/>
        <w:tabs>
          <w:tab w:pos="740" w:val="left"/>
          <w:tab w:pos="1960" w:val="left"/>
          <w:tab w:pos="2880" w:val="left"/>
          <w:tab w:pos="3760" w:val="left"/>
          <w:tab w:pos="5580" w:val="left"/>
          <w:tab w:pos="6500" w:val="left"/>
          <w:tab w:pos="7400" w:val="left"/>
          <w:tab w:pos="8300" w:val="left"/>
          <w:tab w:pos="9220" w:val="left"/>
          <w:tab w:pos="10160" w:val="left"/>
          <w:tab w:pos="11040" w:val="left"/>
          <w:tab w:pos="11940" w:val="left"/>
        </w:tabs>
        <w:rPr>
          <w:rFonts w:ascii="Courier New" w:hAnsi="Courier New" w:cs="Courier New" w:eastAsia="Courier New"/>
          <w:sz w:val="30"/>
          <w:szCs w:val="3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68pt;margin-top:10.176132pt;width:7.35435pt;height:9pt;mso-position-horizontal-relative:page;mso-position-vertical-relative:paragraph;z-index:-4034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0101FF"/>
                      <w:spacing w:val="0"/>
                      <w:w w:val="293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6"/>
          <w:szCs w:val="26"/>
          <w:spacing w:val="0"/>
          <w:w w:val="284"/>
          <w:position w:val="4"/>
        </w:rPr>
        <w:t>'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0101FF"/>
          <w:spacing w:val="0"/>
          <w:w w:val="284"/>
          <w:position w:val="14"/>
        </w:rPr>
        <w:t>I</w:t>
      </w:r>
      <w:r>
        <w:rPr>
          <w:rFonts w:ascii="Arial" w:hAnsi="Arial" w:cs="Arial" w:eastAsia="Arial"/>
          <w:sz w:val="18"/>
          <w:szCs w:val="18"/>
          <w:color w:val="0101FF"/>
          <w:spacing w:val="47"/>
          <w:w w:val="284"/>
          <w:position w:val="14"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28"/>
          <w:position w:val="-6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6"/>
        </w:rPr>
        <w:t>2</w:t>
      </w:r>
      <w:r>
        <w:rPr>
          <w:rFonts w:ascii="Arial" w:hAnsi="Arial" w:cs="Arial" w:eastAsia="Arial"/>
          <w:sz w:val="34"/>
          <w:szCs w:val="34"/>
          <w:color w:val="000000"/>
          <w:spacing w:val="-81"/>
          <w:w w:val="100"/>
          <w:position w:val="-6"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7"/>
        </w:rPr>
        <w:t>3</w:t>
      </w:r>
      <w:r>
        <w:rPr>
          <w:rFonts w:ascii="Arial" w:hAnsi="Arial" w:cs="Arial" w:eastAsia="Arial"/>
          <w:sz w:val="34"/>
          <w:szCs w:val="34"/>
          <w:color w:val="000000"/>
          <w:spacing w:val="-70"/>
          <w:w w:val="100"/>
          <w:position w:val="-7"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7"/>
        </w:rPr>
      </w:r>
      <w:r>
        <w:rPr>
          <w:rFonts w:ascii="Courier New" w:hAnsi="Courier New" w:cs="Courier New" w:eastAsia="Courier New"/>
          <w:sz w:val="45"/>
          <w:szCs w:val="45"/>
          <w:color w:val="000000"/>
          <w:spacing w:val="0"/>
          <w:w w:val="100"/>
          <w:i/>
          <w:position w:val="-6"/>
        </w:rPr>
        <w:t>4</w:t>
      </w:r>
      <w:r>
        <w:rPr>
          <w:rFonts w:ascii="Courier New" w:hAnsi="Courier New" w:cs="Courier New" w:eastAsia="Courier New"/>
          <w:sz w:val="45"/>
          <w:szCs w:val="45"/>
          <w:color w:val="000000"/>
          <w:spacing w:val="-95"/>
          <w:w w:val="100"/>
          <w:i/>
          <w:position w:val="-6"/>
        </w:rPr>
        <w:t> </w:t>
      </w:r>
      <w:r>
        <w:rPr>
          <w:rFonts w:ascii="Courier New" w:hAnsi="Courier New" w:cs="Courier New" w:eastAsia="Courier New"/>
          <w:sz w:val="45"/>
          <w:szCs w:val="45"/>
          <w:color w:val="0101FF"/>
          <w:spacing w:val="0"/>
          <w:w w:val="100"/>
          <w:i/>
          <w:position w:val="-6"/>
        </w:rPr>
        <w:t>€</w:t>
      </w:r>
      <w:r>
        <w:rPr>
          <w:rFonts w:ascii="Courier New" w:hAnsi="Courier New" w:cs="Courier New" w:eastAsia="Courier New"/>
          <w:sz w:val="45"/>
          <w:szCs w:val="45"/>
          <w:color w:val="0101FF"/>
          <w:spacing w:val="-21"/>
          <w:w w:val="100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28"/>
          <w:position w:val="-7"/>
        </w:rPr>
        <w:t>5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113"/>
          <w:w w:val="128"/>
          <w:position w:val="-7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28"/>
          <w:position w:val="-7"/>
        </w:rPr>
        <w:t>6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6"/>
        </w:rPr>
        <w:t>7</w:t>
      </w:r>
      <w:r>
        <w:rPr>
          <w:rFonts w:ascii="Arial" w:hAnsi="Arial" w:cs="Arial" w:eastAsia="Arial"/>
          <w:sz w:val="34"/>
          <w:szCs w:val="34"/>
          <w:color w:val="000000"/>
          <w:spacing w:val="-59"/>
          <w:w w:val="100"/>
          <w:position w:val="-6"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32"/>
          <w:position w:val="-7"/>
        </w:rPr>
        <w:t>8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-7"/>
        </w:rPr>
        <w:t>9</w:t>
      </w:r>
      <w:r>
        <w:rPr>
          <w:rFonts w:ascii="Arial" w:hAnsi="Arial" w:cs="Arial" w:eastAsia="Arial"/>
          <w:sz w:val="35"/>
          <w:szCs w:val="35"/>
          <w:color w:val="000000"/>
          <w:spacing w:val="-62"/>
          <w:w w:val="100"/>
          <w:position w:val="-7"/>
        </w:rPr>
        <w:t> 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  <w:t>0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67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7"/>
        </w:rPr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33"/>
          <w:position w:val="-2"/>
        </w:rPr>
        <w:t>[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33"/>
          <w:position w:val="-3"/>
        </w:rPr>
        <w:t>]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30"/>
          <w:szCs w:val="30"/>
          <w:color w:val="000000"/>
          <w:spacing w:val="0"/>
          <w:w w:val="79"/>
          <w:position w:val="6"/>
        </w:rPr>
        <w:t>Backspace</w:t>
      </w:r>
      <w:r>
        <w:rPr>
          <w:rFonts w:ascii="Courier New" w:hAnsi="Courier New" w:cs="Courier New" w:eastAsia="Courier New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</w:sectPr>
      </w:pPr>
      <w:rPr/>
    </w:p>
    <w:p>
      <w:pPr>
        <w:spacing w:before="0" w:after="0" w:line="457" w:lineRule="exact"/>
        <w:ind w:left="120" w:right="-145"/>
        <w:jc w:val="left"/>
        <w:tabs>
          <w:tab w:pos="1140" w:val="left"/>
          <w:tab w:pos="1480" w:val="left"/>
          <w:tab w:pos="2380" w:val="left"/>
          <w:tab w:pos="3300" w:val="left"/>
          <w:tab w:pos="4200" w:val="left"/>
          <w:tab w:pos="5120" w:val="left"/>
          <w:tab w:pos="6020" w:val="left"/>
          <w:tab w:pos="6940" w:val="left"/>
          <w:tab w:pos="7860" w:val="left"/>
          <w:tab w:pos="8760" w:val="left"/>
          <w:tab w:pos="9680" w:val="left"/>
        </w:tabs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27"/>
        </w:rPr>
        <w:t>Tab</w:t>
      </w:r>
      <w:r>
        <w:rPr>
          <w:rFonts w:ascii="Arial" w:hAnsi="Arial" w:cs="Arial" w:eastAsia="Arial"/>
          <w:sz w:val="24"/>
          <w:szCs w:val="24"/>
          <w:spacing w:val="56"/>
          <w:w w:val="100"/>
          <w:position w:val="-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58"/>
          <w:position w:val="-27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27"/>
        </w:rPr>
        <w:tab/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58"/>
          <w:position w:val="-27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spacing w:val="-47"/>
          <w:w w:val="58"/>
          <w:position w:val="-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27"/>
        </w:rPr>
        <w:tab/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27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7"/>
        </w:rPr>
        <w:t>@</w:t>
      </w:r>
      <w:r>
        <w:rPr>
          <w:rFonts w:ascii="Times New Roman" w:hAnsi="Times New Roman" w:cs="Times New Roman" w:eastAsia="Times New Roman"/>
          <w:sz w:val="35"/>
          <w:szCs w:val="35"/>
          <w:spacing w:val="-46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7"/>
        </w:rPr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8"/>
        </w:rPr>
        <w:t>&lt;</w:t>
      </w:r>
      <w:r>
        <w:rPr>
          <w:rFonts w:ascii="Arial" w:hAnsi="Arial" w:cs="Arial" w:eastAsia="Arial"/>
          <w:sz w:val="42"/>
          <w:szCs w:val="42"/>
          <w:spacing w:val="-97"/>
          <w:w w:val="100"/>
          <w:position w:val="-8"/>
        </w:rPr>
        <w:t> 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7"/>
        </w:rPr>
        <w:t>&gt;</w:t>
      </w:r>
      <w:r>
        <w:rPr>
          <w:rFonts w:ascii="Times New Roman" w:hAnsi="Times New Roman" w:cs="Times New Roman" w:eastAsia="Times New Roman"/>
          <w:sz w:val="39"/>
          <w:szCs w:val="39"/>
          <w:spacing w:val="-89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7"/>
          <w:szCs w:val="37"/>
          <w:spacing w:val="-6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9"/>
        </w:rPr>
        <w:t>v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9"/>
        </w:rPr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9"/>
        </w:rPr>
        <w:t>F</w:t>
      </w:r>
      <w:r>
        <w:rPr>
          <w:rFonts w:ascii="Arial" w:hAnsi="Arial" w:cs="Arial" w:eastAsia="Arial"/>
          <w:sz w:val="34"/>
          <w:szCs w:val="34"/>
          <w:spacing w:val="-68"/>
          <w:w w:val="100"/>
          <w:position w:val="-9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0"/>
        </w:rPr>
        <w:t>G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-9"/>
        </w:rPr>
        <w:t>c</w:t>
      </w:r>
      <w:r>
        <w:rPr>
          <w:rFonts w:ascii="Times New Roman" w:hAnsi="Times New Roman" w:cs="Times New Roman" w:eastAsia="Times New Roman"/>
          <w:sz w:val="57"/>
          <w:szCs w:val="57"/>
          <w:spacing w:val="-117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-9"/>
        </w:rPr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9"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83"/>
          <w:position w:val="-9"/>
        </w:rPr>
        <w:t>L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0"/>
        </w:rPr>
      </w:r>
    </w:p>
    <w:p>
      <w:pPr>
        <w:spacing w:before="0" w:after="0" w:line="457" w:lineRule="exact"/>
        <w:ind w:left="-67" w:right="-20"/>
        <w:jc w:val="left"/>
        <w:tabs>
          <w:tab w:pos="900" w:val="left"/>
          <w:tab w:pos="220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-88"/>
          <w:w w:val="186"/>
          <w:position w:val="2"/>
        </w:rPr>
        <w:t>?</w:t>
      </w:r>
      <w:r>
        <w:rPr>
          <w:rFonts w:ascii="Arial" w:hAnsi="Arial" w:cs="Arial" w:eastAsia="Arial"/>
          <w:sz w:val="46"/>
          <w:szCs w:val="46"/>
          <w:spacing w:val="0"/>
          <w:w w:val="124"/>
          <w:position w:val="-5"/>
        </w:rPr>
        <w:t>.</w:t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-5"/>
        </w:rPr>
      </w:r>
      <w:r>
        <w:rPr>
          <w:rFonts w:ascii="Arial" w:hAnsi="Arial" w:cs="Arial" w:eastAsia="Arial"/>
          <w:sz w:val="43"/>
          <w:szCs w:val="43"/>
          <w:spacing w:val="0"/>
          <w:w w:val="100"/>
          <w:position w:val="-10"/>
        </w:rPr>
        <w:t>+</w:t>
      </w:r>
      <w:r>
        <w:rPr>
          <w:rFonts w:ascii="Arial" w:hAnsi="Arial" w:cs="Arial" w:eastAsia="Arial"/>
          <w:sz w:val="43"/>
          <w:szCs w:val="43"/>
          <w:spacing w:val="-107"/>
          <w:w w:val="100"/>
          <w:position w:val="-10"/>
        </w:rPr>
        <w:t> </w:t>
      </w:r>
      <w:r>
        <w:rPr>
          <w:rFonts w:ascii="Arial" w:hAnsi="Arial" w:cs="Arial" w:eastAsia="Arial"/>
          <w:sz w:val="43"/>
          <w:szCs w:val="43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43"/>
          <w:szCs w:val="43"/>
          <w:spacing w:val="0"/>
          <w:w w:val="100"/>
          <w:position w:val="-10"/>
        </w:rPr>
      </w:r>
      <w:r>
        <w:rPr>
          <w:rFonts w:ascii="Arial" w:hAnsi="Arial" w:cs="Arial" w:eastAsia="Arial"/>
          <w:sz w:val="25"/>
          <w:szCs w:val="25"/>
          <w:spacing w:val="0"/>
          <w:w w:val="125"/>
          <w:position w:val="-4"/>
        </w:rPr>
        <w:t>Enter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  <w:cols w:num="2" w:equalWidth="0">
            <w:col w:w="9882" w:space="707"/>
            <w:col w:w="3571"/>
          </w:cols>
        </w:sectPr>
      </w:pPr>
      <w:rPr/>
    </w:p>
    <w:p>
      <w:pPr>
        <w:spacing w:before="0" w:after="0" w:line="357" w:lineRule="exact"/>
        <w:ind w:left="1632" w:right="-145"/>
        <w:jc w:val="left"/>
        <w:tabs>
          <w:tab w:pos="2460" w:val="left"/>
          <w:tab w:pos="338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323"/>
          <w:position w:val="-2"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31"/>
          <w:position w:val="-34"/>
        </w:rPr>
        <w:t>'</w:t>
      </w:r>
      <w:r>
        <w:rPr>
          <w:rFonts w:ascii="Times New Roman" w:hAnsi="Times New Roman" w:cs="Times New Roman" w:eastAsia="Times New Roman"/>
          <w:sz w:val="39"/>
          <w:szCs w:val="39"/>
          <w:spacing w:val="-115"/>
          <w:w w:val="131"/>
          <w:position w:val="-34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34"/>
        </w:rPr>
        <w:tab/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34"/>
        </w:rPr>
      </w:r>
      <w:r>
        <w:rPr>
          <w:rFonts w:ascii="Arial" w:hAnsi="Arial" w:cs="Arial" w:eastAsia="Arial"/>
          <w:sz w:val="50"/>
          <w:szCs w:val="50"/>
          <w:spacing w:val="0"/>
          <w:w w:val="131"/>
          <w:position w:val="-12"/>
        </w:rPr>
        <w:t>.</w:t>
      </w:r>
      <w:r>
        <w:rPr>
          <w:rFonts w:ascii="Arial" w:hAnsi="Arial" w:cs="Arial" w:eastAsia="Arial"/>
          <w:sz w:val="50"/>
          <w:szCs w:val="50"/>
          <w:spacing w:val="0"/>
          <w:w w:val="100"/>
          <w:position w:val="0"/>
        </w:rPr>
      </w:r>
    </w:p>
    <w:p>
      <w:pPr>
        <w:spacing w:before="10" w:after="0" w:line="347" w:lineRule="exact"/>
        <w:ind w:right="-20"/>
        <w:jc w:val="left"/>
        <w:tabs>
          <w:tab w:pos="860" w:val="left"/>
          <w:tab w:pos="222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br w:type="column"/>
      </w:r>
      <w:r>
        <w:rPr>
          <w:rFonts w:ascii="Arial" w:hAnsi="Arial" w:cs="Arial" w:eastAsia="Arial"/>
          <w:sz w:val="41"/>
          <w:szCs w:val="41"/>
          <w:spacing w:val="0"/>
          <w:w w:val="100"/>
          <w:i/>
          <w:position w:val="-16"/>
        </w:rPr>
        <w:t>I</w:t>
      </w:r>
      <w:r>
        <w:rPr>
          <w:rFonts w:ascii="Arial" w:hAnsi="Arial" w:cs="Arial" w:eastAsia="Arial"/>
          <w:sz w:val="41"/>
          <w:szCs w:val="41"/>
          <w:spacing w:val="-106"/>
          <w:w w:val="100"/>
          <w:i/>
          <w:position w:val="-16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00"/>
          <w:i/>
          <w:position w:val="-16"/>
        </w:rPr>
        <w:tab/>
      </w:r>
      <w:r>
        <w:rPr>
          <w:rFonts w:ascii="Arial" w:hAnsi="Arial" w:cs="Arial" w:eastAsia="Arial"/>
          <w:sz w:val="41"/>
          <w:szCs w:val="41"/>
          <w:spacing w:val="0"/>
          <w:w w:val="100"/>
          <w:i/>
          <w:position w:val="-16"/>
        </w:rPr>
      </w:r>
      <w:r>
        <w:rPr>
          <w:rFonts w:ascii="Arial" w:hAnsi="Arial" w:cs="Arial" w:eastAsia="Arial"/>
          <w:sz w:val="41"/>
          <w:szCs w:val="41"/>
          <w:spacing w:val="0"/>
          <w:w w:val="167"/>
          <w:position w:val="-16"/>
        </w:rPr>
        <w:t>-</w:t>
      </w:r>
      <w:r>
        <w:rPr>
          <w:rFonts w:ascii="Arial" w:hAnsi="Arial" w:cs="Arial" w:eastAsia="Arial"/>
          <w:sz w:val="41"/>
          <w:szCs w:val="41"/>
          <w:spacing w:val="-153"/>
          <w:w w:val="167"/>
          <w:position w:val="-16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-16"/>
        </w:rPr>
      </w:r>
      <w:r>
        <w:rPr>
          <w:rFonts w:ascii="Arial" w:hAnsi="Arial" w:cs="Arial" w:eastAsia="Arial"/>
          <w:sz w:val="36"/>
          <w:szCs w:val="36"/>
          <w:spacing w:val="0"/>
          <w:w w:val="167"/>
          <w:position w:val="-6"/>
        </w:rPr>
        <w:t>._J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  <w:cols w:num="2" w:equalWidth="0">
            <w:col w:w="3549" w:space="7083"/>
            <w:col w:w="3528"/>
          </w:cols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6" w:lineRule="exact"/>
        <w:ind w:left="120" w:right="-91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25"/>
          <w:szCs w:val="25"/>
          <w:spacing w:val="13"/>
          <w:w w:val="100"/>
          <w:position w:val="-7"/>
        </w:rPr>
        <w:t>C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7"/>
        </w:rPr>
        <w:t>aps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25"/>
          <w:szCs w:val="25"/>
          <w:spacing w:val="34"/>
          <w:w w:val="100"/>
          <w:position w:val="-7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17"/>
          <w:position w:val="-7"/>
        </w:rPr>
        <w:t>Lock</w:t>
      </w:r>
      <w:r>
        <w:rPr>
          <w:rFonts w:ascii="Arial" w:hAnsi="Arial" w:cs="Arial" w:eastAsia="Arial"/>
          <w:sz w:val="25"/>
          <w:szCs w:val="25"/>
          <w:spacing w:val="0"/>
          <w:w w:val="117"/>
          <w:position w:val="-7"/>
        </w:rPr>
        <w:t> </w:t>
      </w:r>
      <w:r>
        <w:rPr>
          <w:rFonts w:ascii="Arial" w:hAnsi="Arial" w:cs="Arial" w:eastAsia="Arial"/>
          <w:sz w:val="25"/>
          <w:szCs w:val="25"/>
          <w:spacing w:val="39"/>
          <w:w w:val="117"/>
          <w:position w:val="-7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17"/>
          <w:position w:val="-7"/>
        </w:rPr>
        <w:t>A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0"/>
        </w:rPr>
      </w:r>
    </w:p>
    <w:p>
      <w:pPr>
        <w:spacing w:before="0" w:after="0" w:line="14" w:lineRule="atLeast"/>
        <w:ind w:left="235" w:right="-20"/>
        <w:jc w:val="left"/>
        <w:rPr>
          <w:rFonts w:ascii="Arial" w:hAnsi="Arial" w:cs="Arial" w:eastAsia="Arial"/>
          <w:sz w:val="69"/>
          <w:szCs w:val="69"/>
        </w:rPr>
      </w:pPr>
      <w:rPr/>
      <w:r>
        <w:rPr>
          <w:rFonts w:ascii="Arial" w:hAnsi="Arial" w:cs="Arial" w:eastAsia="Arial"/>
          <w:sz w:val="69"/>
          <w:szCs w:val="69"/>
          <w:spacing w:val="-328"/>
          <w:w w:val="103"/>
        </w:rPr>
        <w:t>+</w:t>
      </w:r>
      <w:r>
        <w:rPr>
          <w:rFonts w:ascii="Arial" w:hAnsi="Arial" w:cs="Arial" w:eastAsia="Arial"/>
          <w:sz w:val="69"/>
          <w:szCs w:val="69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316" w:lineRule="exact"/>
        <w:ind w:right="-108"/>
        <w:jc w:val="left"/>
        <w:tabs>
          <w:tab w:pos="92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25"/>
          <w:szCs w:val="25"/>
          <w:color w:val="0101FF"/>
          <w:spacing w:val="0"/>
          <w:w w:val="324"/>
          <w:position w:val="-21"/>
        </w:rPr>
        <w:t>,</w:t>
      </w:r>
      <w:r>
        <w:rPr>
          <w:rFonts w:ascii="Arial" w:hAnsi="Arial" w:cs="Arial" w:eastAsia="Arial"/>
          <w:sz w:val="25"/>
          <w:szCs w:val="25"/>
          <w:color w:val="0101FF"/>
          <w:spacing w:val="-76"/>
          <w:w w:val="324"/>
          <w:position w:val="-21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55"/>
          <w:position w:val="-11"/>
        </w:rPr>
        <w:t>0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-11"/>
        </w:rPr>
      </w:r>
      <w:r>
        <w:rPr>
          <w:rFonts w:ascii="Arial" w:hAnsi="Arial" w:cs="Arial" w:eastAsia="Arial"/>
          <w:sz w:val="25"/>
          <w:szCs w:val="25"/>
          <w:color w:val="0101FF"/>
          <w:spacing w:val="0"/>
          <w:w w:val="297"/>
          <w:position w:val="-20"/>
        </w:rPr>
        <w:t>,</w:t>
      </w:r>
      <w:r>
        <w:rPr>
          <w:rFonts w:ascii="Arial" w:hAnsi="Arial" w:cs="Arial" w:eastAsia="Arial"/>
          <w:sz w:val="25"/>
          <w:szCs w:val="25"/>
          <w:color w:val="0101FF"/>
          <w:spacing w:val="-53"/>
          <w:w w:val="297"/>
          <w:position w:val="-20"/>
        </w:rPr>
        <w:t> 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7"/>
          <w:position w:val="-10"/>
        </w:rPr>
        <w:t>E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409" w:lineRule="exact"/>
        <w:ind w:right="-121"/>
        <w:jc w:val="left"/>
        <w:tabs>
          <w:tab w:pos="9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27"/>
          <w:szCs w:val="27"/>
          <w:color w:val="1818FF"/>
          <w:spacing w:val="0"/>
          <w:w w:val="251"/>
          <w:position w:val="-22"/>
        </w:rPr>
        <w:t>,</w:t>
      </w:r>
      <w:r>
        <w:rPr>
          <w:rFonts w:ascii="Arial" w:hAnsi="Arial" w:cs="Arial" w:eastAsia="Arial"/>
          <w:sz w:val="27"/>
          <w:szCs w:val="27"/>
          <w:color w:val="1818FF"/>
          <w:spacing w:val="-31"/>
          <w:w w:val="251"/>
          <w:position w:val="-22"/>
        </w:rPr>
        <w:t> 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-12"/>
        </w:rPr>
        <w:t>u</w:t>
      </w:r>
      <w:r>
        <w:rPr>
          <w:rFonts w:ascii="Arial" w:hAnsi="Arial" w:cs="Arial" w:eastAsia="Arial"/>
          <w:sz w:val="48"/>
          <w:szCs w:val="48"/>
          <w:color w:val="000000"/>
          <w:spacing w:val="-115"/>
          <w:w w:val="100"/>
          <w:position w:val="-12"/>
        </w:rPr>
        <w:t> 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-12"/>
        </w:rPr>
        <w:tab/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-12"/>
        </w:rPr>
      </w:r>
      <w:r>
        <w:rPr>
          <w:rFonts w:ascii="Arial" w:hAnsi="Arial" w:cs="Arial" w:eastAsia="Arial"/>
          <w:sz w:val="27"/>
          <w:szCs w:val="27"/>
          <w:color w:val="0101FF"/>
          <w:spacing w:val="0"/>
          <w:w w:val="219"/>
          <w:position w:val="-21"/>
        </w:rPr>
        <w:t>,</w:t>
      </w:r>
      <w:r>
        <w:rPr>
          <w:rFonts w:ascii="Arial" w:hAnsi="Arial" w:cs="Arial" w:eastAsia="Arial"/>
          <w:sz w:val="27"/>
          <w:szCs w:val="27"/>
          <w:color w:val="0101FF"/>
          <w:spacing w:val="31"/>
          <w:w w:val="219"/>
          <w:position w:val="-21"/>
        </w:rPr>
        <w:t> 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219"/>
          <w:position w:val="-12"/>
        </w:rPr>
        <w:t>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511" w:lineRule="exact"/>
        <w:ind w:right="-20"/>
        <w:jc w:val="left"/>
        <w:tabs>
          <w:tab w:pos="1200" w:val="left"/>
          <w:tab w:pos="2100" w:val="left"/>
          <w:tab w:pos="3020" w:val="left"/>
          <w:tab w:pos="3940" w:val="left"/>
          <w:tab w:pos="4880" w:val="left"/>
          <w:tab w:pos="5760" w:val="left"/>
        </w:tabs>
        <w:rPr>
          <w:rFonts w:ascii="Times New Roman" w:hAnsi="Times New Roman" w:cs="Times New Roman" w:eastAsia="Times New Roman"/>
          <w:sz w:val="74"/>
          <w:szCs w:val="74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1818FF"/>
          <w:spacing w:val="0"/>
          <w:w w:val="271"/>
          <w:position w:val="-24"/>
        </w:rPr>
        <w:t>,</w:t>
      </w:r>
      <w:r>
        <w:rPr>
          <w:rFonts w:ascii="Arial" w:hAnsi="Arial" w:cs="Arial" w:eastAsia="Arial"/>
          <w:sz w:val="25"/>
          <w:szCs w:val="25"/>
          <w:color w:val="1818FF"/>
          <w:spacing w:val="-74"/>
          <w:w w:val="271"/>
          <w:position w:val="-24"/>
        </w:rPr>
        <w:t> 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-14"/>
        </w:rPr>
        <w:t>D</w:t>
      </w:r>
      <w:r>
        <w:rPr>
          <w:rFonts w:ascii="Arial" w:hAnsi="Arial" w:cs="Arial" w:eastAsia="Arial"/>
          <w:sz w:val="35"/>
          <w:szCs w:val="35"/>
          <w:color w:val="000000"/>
          <w:spacing w:val="-77"/>
          <w:w w:val="100"/>
          <w:position w:val="-14"/>
        </w:rPr>
        <w:t> 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-14"/>
        </w:rPr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14"/>
        </w:rPr>
        <w:t>H</w:t>
      </w:r>
      <w:r>
        <w:rPr>
          <w:rFonts w:ascii="Arial" w:hAnsi="Arial" w:cs="Arial" w:eastAsia="Arial"/>
          <w:sz w:val="34"/>
          <w:szCs w:val="34"/>
          <w:color w:val="000000"/>
          <w:spacing w:val="-53"/>
          <w:w w:val="100"/>
          <w:position w:val="-14"/>
        </w:rPr>
        <w:t> 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14"/>
        </w:rPr>
        <w:t>T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-83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81"/>
          <w:position w:val="-14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26"/>
          <w:position w:val="-15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-15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-15"/>
        </w:rPr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70"/>
          <w:position w:val="-45"/>
        </w:rPr>
        <w:t>-</w:t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100"/>
          <w:position w:val="-45"/>
        </w:rPr>
        <w:tab/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100"/>
          <w:position w:val="-45"/>
        </w:rPr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131"/>
          <w:position w:val="-19"/>
        </w:rPr>
        <w:t>-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  <w:cols w:num="4" w:equalWidth="0">
            <w:col w:w="1955" w:space="296"/>
            <w:col w:w="1534" w:space="309"/>
            <w:col w:w="1449" w:space="423"/>
            <w:col w:w="8194"/>
          </w:cols>
        </w:sectPr>
      </w:pPr>
      <w:rPr/>
    </w:p>
    <w:p>
      <w:pPr>
        <w:spacing w:before="0" w:after="0" w:line="137" w:lineRule="atLeast"/>
        <w:ind w:left="2150" w:right="-20"/>
        <w:jc w:val="left"/>
        <w:tabs>
          <w:tab w:pos="3060" w:val="left"/>
          <w:tab w:pos="4020" w:val="left"/>
          <w:tab w:pos="4900" w:val="left"/>
          <w:tab w:pos="5960" w:val="left"/>
          <w:tab w:pos="1170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704.789978pt;margin-top:32.327412pt;width:.1pt;height:.36pt;mso-position-horizontal-relative:page;mso-position-vertical-relative:paragraph;z-index:-4037" coordorigin="14096,647" coordsize="2,7">
            <v:shape style="position:absolute;left:14096;top:647;width:2;height:7" coordorigin="14096,647" coordsize="0,7" path="m14096,654l14096,647e" filled="f" stroked="t" strokeweight=".36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0101FF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0101F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0101F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9"/>
          <w:szCs w:val="39"/>
          <w:color w:val="0101FF"/>
          <w:spacing w:val="0"/>
          <w:w w:val="155"/>
          <w:position w:val="1"/>
        </w:rPr>
        <w:t>0</w:t>
      </w:r>
      <w:r>
        <w:rPr>
          <w:rFonts w:ascii="Times New Roman" w:hAnsi="Times New Roman" w:cs="Times New Roman" w:eastAsia="Times New Roman"/>
          <w:sz w:val="39"/>
          <w:szCs w:val="39"/>
          <w:color w:val="0101F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0101FF"/>
          <w:spacing w:val="0"/>
          <w:w w:val="100"/>
          <w:position w:val="1"/>
        </w:rPr>
      </w:r>
      <w:r>
        <w:rPr>
          <w:rFonts w:ascii="Arial" w:hAnsi="Arial" w:cs="Arial" w:eastAsia="Arial"/>
          <w:sz w:val="35"/>
          <w:szCs w:val="35"/>
          <w:color w:val="0101FF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35"/>
          <w:szCs w:val="35"/>
          <w:color w:val="0101FF"/>
          <w:spacing w:val="-81"/>
          <w:w w:val="100"/>
          <w:position w:val="1"/>
        </w:rPr>
        <w:t> </w:t>
      </w:r>
      <w:r>
        <w:rPr>
          <w:rFonts w:ascii="Arial" w:hAnsi="Arial" w:cs="Arial" w:eastAsia="Arial"/>
          <w:sz w:val="35"/>
          <w:szCs w:val="35"/>
          <w:color w:val="0101F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5"/>
          <w:szCs w:val="35"/>
          <w:color w:val="0101F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57"/>
          <w:szCs w:val="57"/>
          <w:color w:val="0101FF"/>
          <w:spacing w:val="0"/>
          <w:w w:val="74"/>
          <w:position w:val="1"/>
        </w:rPr>
        <w:t>u</w:t>
      </w:r>
      <w:r>
        <w:rPr>
          <w:rFonts w:ascii="Times New Roman" w:hAnsi="Times New Roman" w:cs="Times New Roman" w:eastAsia="Times New Roman"/>
          <w:sz w:val="57"/>
          <w:szCs w:val="57"/>
          <w:color w:val="0101F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7"/>
          <w:szCs w:val="57"/>
          <w:color w:val="0101FF"/>
          <w:spacing w:val="0"/>
          <w:w w:val="100"/>
          <w:position w:val="1"/>
        </w:rPr>
      </w:r>
      <w:r>
        <w:rPr>
          <w:rFonts w:ascii="Arial" w:hAnsi="Arial" w:cs="Arial" w:eastAsia="Arial"/>
          <w:sz w:val="36"/>
          <w:szCs w:val="36"/>
          <w:color w:val="0101FF"/>
          <w:spacing w:val="0"/>
          <w:w w:val="159"/>
          <w:position w:val="1"/>
        </w:rPr>
        <w:t>I</w:t>
      </w:r>
      <w:r>
        <w:rPr>
          <w:rFonts w:ascii="Arial" w:hAnsi="Arial" w:cs="Arial" w:eastAsia="Arial"/>
          <w:sz w:val="36"/>
          <w:szCs w:val="36"/>
          <w:color w:val="0101F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6"/>
          <w:szCs w:val="36"/>
          <w:color w:val="0101F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59"/>
          <w:position w:val="0"/>
        </w:rPr>
        <w:t>#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</w:sectPr>
      </w:pPr>
      <w:rPr/>
    </w:p>
    <w:p>
      <w:pPr>
        <w:spacing w:before="0" w:after="0" w:line="305" w:lineRule="exact"/>
        <w:ind w:left="178" w:right="-131"/>
        <w:jc w:val="left"/>
        <w:tabs>
          <w:tab w:pos="1340" w:val="left"/>
          <w:tab w:pos="2160" w:val="left"/>
        </w:tabs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31"/>
          <w:position w:val="-3"/>
        </w:rPr>
        <w:t>Shift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3"/>
        </w:rPr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4"/>
        </w:rPr>
        <w:t>I</w:t>
      </w:r>
      <w:r>
        <w:rPr>
          <w:rFonts w:ascii="Arial" w:hAnsi="Arial" w:cs="Arial" w:eastAsia="Arial"/>
          <w:sz w:val="49"/>
          <w:szCs w:val="49"/>
          <w:spacing w:val="-127"/>
          <w:w w:val="100"/>
          <w:position w:val="-14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14"/>
        </w:rPr>
      </w:r>
      <w:r>
        <w:rPr>
          <w:rFonts w:ascii="Arial" w:hAnsi="Arial" w:cs="Arial" w:eastAsia="Arial"/>
          <w:sz w:val="46"/>
          <w:szCs w:val="46"/>
          <w:spacing w:val="0"/>
          <w:w w:val="140"/>
          <w:position w:val="0"/>
        </w:rPr>
        <w:t>.</w:t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0"/>
        </w:rPr>
      </w:r>
    </w:p>
    <w:p>
      <w:pPr>
        <w:spacing w:before="0" w:after="0" w:line="305" w:lineRule="exact"/>
        <w:ind w:right="-20"/>
        <w:jc w:val="left"/>
        <w:tabs>
          <w:tab w:pos="900" w:val="left"/>
          <w:tab w:pos="1820" w:val="left"/>
          <w:tab w:pos="2740" w:val="left"/>
          <w:tab w:pos="3640" w:val="left"/>
          <w:tab w:pos="4540" w:val="left"/>
          <w:tab w:pos="5460" w:val="left"/>
          <w:tab w:pos="6380" w:val="left"/>
          <w:tab w:pos="7280" w:val="left"/>
          <w:tab w:pos="816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33"/>
          <w:szCs w:val="33"/>
          <w:spacing w:val="0"/>
          <w:w w:val="100"/>
          <w:position w:val="-8"/>
        </w:rPr>
        <w:t>Q</w:t>
      </w:r>
      <w:r>
        <w:rPr>
          <w:rFonts w:ascii="Arial" w:hAnsi="Arial" w:cs="Arial" w:eastAsia="Arial"/>
          <w:sz w:val="33"/>
          <w:szCs w:val="33"/>
          <w:spacing w:val="-61"/>
          <w:w w:val="100"/>
          <w:position w:val="-8"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33"/>
          <w:szCs w:val="33"/>
          <w:spacing w:val="0"/>
          <w:w w:val="100"/>
          <w:position w:val="-8"/>
        </w:rPr>
      </w:r>
      <w:r>
        <w:rPr>
          <w:rFonts w:ascii="Arial" w:hAnsi="Arial" w:cs="Arial" w:eastAsia="Arial"/>
          <w:sz w:val="35"/>
          <w:szCs w:val="35"/>
          <w:spacing w:val="0"/>
          <w:w w:val="130"/>
          <w:position w:val="-8"/>
        </w:rPr>
        <w:t>J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8"/>
        </w:rPr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7"/>
        </w:rPr>
        <w:t>K</w:t>
      </w:r>
      <w:r>
        <w:rPr>
          <w:rFonts w:ascii="Arial" w:hAnsi="Arial" w:cs="Arial" w:eastAsia="Arial"/>
          <w:sz w:val="34"/>
          <w:szCs w:val="34"/>
          <w:spacing w:val="-65"/>
          <w:w w:val="100"/>
          <w:position w:val="-7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8"/>
        </w:rPr>
        <w:t>X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-8"/>
        </w:rPr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8"/>
        </w:rPr>
        <w:t>B</w:t>
      </w:r>
      <w:r>
        <w:rPr>
          <w:rFonts w:ascii="Arial" w:hAnsi="Arial" w:cs="Arial" w:eastAsia="Arial"/>
          <w:sz w:val="35"/>
          <w:szCs w:val="35"/>
          <w:spacing w:val="-58"/>
          <w:w w:val="100"/>
          <w:position w:val="-8"/>
        </w:rPr>
        <w:t> 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-8"/>
        </w:rPr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8"/>
        </w:rPr>
        <w:t>M</w:t>
      </w:r>
      <w:r>
        <w:rPr>
          <w:rFonts w:ascii="Arial" w:hAnsi="Arial" w:cs="Arial" w:eastAsia="Arial"/>
          <w:sz w:val="34"/>
          <w:szCs w:val="34"/>
          <w:spacing w:val="-52"/>
          <w:w w:val="100"/>
          <w:position w:val="-8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8"/>
        </w:rPr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8"/>
        </w:rPr>
        <w:t>w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7"/>
        </w:rPr>
        <w:t>v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-8"/>
        </w:rPr>
        <w:t>z</w:t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57"/>
          <w:szCs w:val="57"/>
          <w:spacing w:val="0"/>
          <w:w w:val="100"/>
          <w:position w:val="-8"/>
        </w:rPr>
      </w:r>
      <w:r>
        <w:rPr>
          <w:rFonts w:ascii="Arial" w:hAnsi="Arial" w:cs="Arial" w:eastAsia="Arial"/>
          <w:sz w:val="25"/>
          <w:szCs w:val="25"/>
          <w:spacing w:val="0"/>
          <w:w w:val="129"/>
          <w:position w:val="-3"/>
        </w:rPr>
        <w:t>Shift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  <w:cols w:num="2" w:equalWidth="0">
            <w:col w:w="2345" w:space="727"/>
            <w:col w:w="11088"/>
          </w:cols>
        </w:sectPr>
      </w:pPr>
      <w:rPr/>
    </w:p>
    <w:p>
      <w:pPr>
        <w:spacing w:before="0" w:after="0" w:line="406" w:lineRule="exact"/>
        <w:ind w:left="214" w:right="-20"/>
        <w:jc w:val="left"/>
        <w:tabs>
          <w:tab w:pos="2160" w:val="left"/>
          <w:tab w:pos="11260" w:val="left"/>
        </w:tabs>
        <w:rPr>
          <w:rFonts w:ascii="Arial" w:hAnsi="Arial" w:cs="Arial" w:eastAsia="Arial"/>
          <w:sz w:val="50"/>
          <w:szCs w:val="5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760002pt;margin-top:7.362062pt;width:5.394575pt;height:20.5pt;mso-position-horizontal-relative:page;mso-position-vertical-relative:paragraph;z-index:-4033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spacing w:val="0"/>
                      <w:w w:val="10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0"/>
          <w:szCs w:val="50"/>
          <w:spacing w:val="0"/>
          <w:w w:val="100"/>
          <w:position w:val="-8"/>
        </w:rPr>
        <w:t>.0</w:t>
      </w:r>
      <w:r>
        <w:rPr>
          <w:rFonts w:ascii="Arial" w:hAnsi="Arial" w:cs="Arial" w:eastAsia="Arial"/>
          <w:sz w:val="50"/>
          <w:szCs w:val="50"/>
          <w:spacing w:val="-76"/>
          <w:w w:val="100"/>
          <w:position w:val="-8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50"/>
          <w:szCs w:val="50"/>
          <w:spacing w:val="0"/>
          <w:w w:val="100"/>
          <w:position w:val="-8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22"/>
          <w:szCs w:val="22"/>
          <w:spacing w:val="-47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</w:r>
      <w:r>
        <w:rPr>
          <w:rFonts w:ascii="Arial" w:hAnsi="Arial" w:cs="Arial" w:eastAsia="Arial"/>
          <w:sz w:val="50"/>
          <w:szCs w:val="50"/>
          <w:spacing w:val="0"/>
          <w:w w:val="115"/>
          <w:position w:val="-8"/>
        </w:rPr>
        <w:t>.0</w:t>
      </w:r>
      <w:r>
        <w:rPr>
          <w:rFonts w:ascii="Arial" w:hAnsi="Arial" w:cs="Arial" w:eastAsia="Arial"/>
          <w:sz w:val="50"/>
          <w:szCs w:val="50"/>
          <w:spacing w:val="0"/>
          <w:w w:val="100"/>
          <w:position w:val="0"/>
        </w:rPr>
      </w:r>
    </w:p>
    <w:p>
      <w:pPr>
        <w:spacing w:before="0" w:after="0" w:line="290" w:lineRule="exact"/>
        <w:ind w:left="2165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/>
        <w:pict>
          <v:group style="position:absolute;margin-left:704.969971pt;margin-top:6.80454pt;width:.1pt;height:1.08pt;mso-position-horizontal-relative:page;mso-position-vertical-relative:paragraph;z-index:-4036" coordorigin="14099,136" coordsize="2,22">
            <v:shape style="position:absolute;left:14099;top:136;width:2;height:22" coordorigin="14099,136" coordsize="0,22" path="m14099,158l14099,136e" filled="f" stroked="t" strokeweight="1.08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4"/>
          <w:szCs w:val="44"/>
          <w:spacing w:val="0"/>
          <w:w w:val="146"/>
          <w:position w:val="-2"/>
        </w:rPr>
        <w:t>'</w:t>
      </w:r>
      <w:r>
        <w:rPr>
          <w:rFonts w:ascii="Arial" w:hAnsi="Arial" w:cs="Arial" w:eastAsia="Arial"/>
          <w:sz w:val="44"/>
          <w:szCs w:val="4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3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14"/>
        </w:rPr>
        <w:t>Ctrl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55" w:lineRule="exact"/>
        <w:ind w:right="-20"/>
        <w:jc w:val="left"/>
        <w:rPr>
          <w:rFonts w:ascii="Courier New" w:hAnsi="Courier New" w:cs="Courier New" w:eastAsia="Courier New"/>
          <w:sz w:val="30"/>
          <w:szCs w:val="30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-2"/>
        </w:rPr>
        <w:t>Win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0"/>
        </w:rPr>
      </w:r>
    </w:p>
    <w:p>
      <w:pPr>
        <w:spacing w:before="0" w:after="0" w:line="348" w:lineRule="exact"/>
        <w:ind w:left="14" w:right="-101"/>
        <w:jc w:val="left"/>
        <w:tabs>
          <w:tab w:pos="7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Courier New" w:hAnsi="Courier New" w:cs="Courier New" w:eastAsia="Courier New"/>
          <w:sz w:val="30"/>
          <w:szCs w:val="30"/>
          <w:spacing w:val="0"/>
          <w:w w:val="82"/>
          <w:position w:val="1"/>
        </w:rPr>
        <w:t>Key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spacing w:val="-7"/>
          <w:w w:val="102"/>
          <w:position w:val="14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18"/>
          <w:position w:val="14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Alt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5"/>
        </w:rPr>
        <w:t>Gr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2" w:lineRule="exact"/>
        <w:ind w:right="-20"/>
        <w:jc w:val="left"/>
        <w:rPr>
          <w:rFonts w:ascii="Courier New" w:hAnsi="Courier New" w:cs="Courier New" w:eastAsia="Courier New"/>
          <w:sz w:val="30"/>
          <w:szCs w:val="30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30"/>
          <w:szCs w:val="30"/>
          <w:spacing w:val="0"/>
          <w:w w:val="82"/>
          <w:position w:val="-3"/>
        </w:rPr>
        <w:t>Win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0"/>
        </w:rPr>
      </w:r>
    </w:p>
    <w:p>
      <w:pPr>
        <w:spacing w:before="0" w:after="0" w:line="361" w:lineRule="exact"/>
        <w:ind w:left="14" w:right="-104"/>
        <w:jc w:val="left"/>
        <w:tabs>
          <w:tab w:pos="820" w:val="left"/>
        </w:tabs>
        <w:rPr>
          <w:rFonts w:ascii="Courier New" w:hAnsi="Courier New" w:cs="Courier New" w:eastAsia="Courier New"/>
          <w:sz w:val="30"/>
          <w:szCs w:val="30"/>
        </w:rPr>
      </w:pPr>
      <w:rPr/>
      <w:r>
        <w:rPr>
          <w:rFonts w:ascii="Courier New" w:hAnsi="Courier New" w:cs="Courier New" w:eastAsia="Courier New"/>
          <w:sz w:val="30"/>
          <w:szCs w:val="30"/>
          <w:spacing w:val="0"/>
          <w:w w:val="82"/>
          <w:position w:val="1"/>
        </w:rPr>
        <w:t>Key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14"/>
        </w:rPr>
        <w:t>Menu</w:t>
      </w:r>
      <w:r>
        <w:rPr>
          <w:rFonts w:ascii="Courier New" w:hAnsi="Courier New" w:cs="Courier New" w:eastAsia="Courier New"/>
          <w:sz w:val="30"/>
          <w:szCs w:val="3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14"/>
        </w:rPr>
        <w:t>Ctrl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  <w:cols w:num="5" w:equalWidth="0">
            <w:col w:w="542" w:space="1061"/>
            <w:col w:w="1108" w:space="6524"/>
            <w:col w:w="658" w:space="825"/>
            <w:col w:w="1462" w:space="237"/>
            <w:col w:w="17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9.36pt;margin-top:112.860001pt;width:689.76pt;height:268.38pt;mso-position-horizontal-relative:page;mso-position-vertical-relative:page;z-index:-4040" coordorigin="187,2257" coordsize="13795,5368">
            <v:group style="position:absolute;left:245;top:2905;width:713;height:2" coordorigin="245,2905" coordsize="713,2">
              <v:shape style="position:absolute;left:245;top:2905;width:713;height:2" coordorigin="245,2905" coordsize="713,0" path="m245,2905l958,2905e" filled="f" stroked="t" strokeweight=".36pt" strokecolor="#000000">
                <v:path arrowok="t"/>
              </v:shape>
            </v:group>
            <v:group style="position:absolute;left:191;top:2261;width:2;height:706" coordorigin="191,2261" coordsize="2,706">
              <v:shape style="position:absolute;left:191;top:2261;width:2;height:706" coordorigin="191,2261" coordsize="0,706" path="m191,2966l191,2261e" filled="f" stroked="t" strokeweight=".36pt" strokecolor="#A8A8A8">
                <v:path arrowok="t"/>
              </v:shape>
            </v:group>
            <v:group style="position:absolute;left:893;top:2905;width:281;height:2" coordorigin="893,2905" coordsize="281,2">
              <v:shape style="position:absolute;left:893;top:2905;width:281;height:2" coordorigin="893,2905" coordsize="281,0" path="m893,2905l1174,2905e" filled="f" stroked="t" strokeweight=".36pt" strokecolor="#0C0C2B">
                <v:path arrowok="t"/>
              </v:shape>
            </v:group>
            <v:group style="position:absolute;left:248;top:2902;width:2;height:4558" coordorigin="248,2902" coordsize="2,4558">
              <v:shape style="position:absolute;left:248;top:2902;width:2;height:4558" coordorigin="248,2902" coordsize="0,4558" path="m248,7459l248,2902e" filled="f" stroked="t" strokeweight=".36pt" strokecolor="#000000">
                <v:path arrowok="t"/>
              </v:shape>
            </v:group>
            <v:group style="position:absolute;left:1152;top:2887;width:2;height:936" coordorigin="1152,2887" coordsize="2,936">
              <v:shape style="position:absolute;left:1152;top:2887;width:2;height:936" coordorigin="1152,2887" coordsize="0,936" path="m1152,3823l1152,2887e" filled="f" stroked="t" strokeweight=".72pt" strokecolor="#08080F">
                <v:path arrowok="t"/>
              </v:shape>
            </v:group>
            <v:group style="position:absolute;left:1512;top:2902;width:12406;height:2" coordorigin="1512,2902" coordsize="12406,2">
              <v:shape style="position:absolute;left:1512;top:2902;width:12406;height:2" coordorigin="1512,2902" coordsize="12406,0" path="m1512,2902l13918,2902e" filled="f" stroked="t" strokeweight=".36pt" strokecolor="#000003">
                <v:path arrowok="t"/>
              </v:shape>
            </v:group>
            <v:group style="position:absolute;left:2066;top:2902;width:2;height:922" coordorigin="2066,2902" coordsize="2,922">
              <v:shape style="position:absolute;left:2066;top:2902;width:2;height:922" coordorigin="2066,2902" coordsize="0,922" path="m2066,3823l2066,2902e" filled="f" stroked="t" strokeweight=".72pt" strokecolor="#3B3B3B">
                <v:path arrowok="t"/>
              </v:shape>
            </v:group>
            <v:group style="position:absolute;left:2981;top:2902;width:2;height:922" coordorigin="2981,2902" coordsize="2,922">
              <v:shape style="position:absolute;left:2981;top:2902;width:2;height:922" coordorigin="2981,2902" coordsize="0,922" path="m2981,3823l2981,2902e" filled="f" stroked="t" strokeweight=".72pt" strokecolor="#000000">
                <v:path arrowok="t"/>
              </v:shape>
            </v:group>
            <v:group style="position:absolute;left:3888;top:2902;width:2;height:922" coordorigin="3888,2902" coordsize="2,922">
              <v:shape style="position:absolute;left:3888;top:2902;width:2;height:922" coordorigin="3888,2902" coordsize="0,922" path="m3888,3823l3888,2902e" filled="f" stroked="t" strokeweight=".72pt" strokecolor="#080808">
                <v:path arrowok="t"/>
              </v:shape>
            </v:group>
            <v:group style="position:absolute;left:4799;top:2902;width:2;height:922" coordorigin="4799,2902" coordsize="2,922">
              <v:shape style="position:absolute;left:4799;top:2902;width:2;height:922" coordorigin="4799,2902" coordsize="0,922" path="m4799,3823l4799,2902e" filled="f" stroked="t" strokeweight="1.08pt" strokecolor="#282828">
                <v:path arrowok="t"/>
              </v:shape>
            </v:group>
            <v:group style="position:absolute;left:5713;top:2902;width:2;height:922" coordorigin="5713,2902" coordsize="2,922">
              <v:shape style="position:absolute;left:5713;top:2902;width:2;height:922" coordorigin="5713,2902" coordsize="0,922" path="m5713,3823l5713,2902e" filled="f" stroked="t" strokeweight=".36pt" strokecolor="#000000">
                <v:path arrowok="t"/>
              </v:shape>
            </v:group>
            <v:group style="position:absolute;left:6624;top:2902;width:2;height:922" coordorigin="6624,2902" coordsize="2,922">
              <v:shape style="position:absolute;left:6624;top:2902;width:2;height:922" coordorigin="6624,2902" coordsize="0,922" path="m6624,3823l6624,2902e" filled="f" stroked="t" strokeweight=".72pt" strokecolor="#080808">
                <v:path arrowok="t"/>
              </v:shape>
            </v:group>
            <v:group style="position:absolute;left:7535;top:2902;width:2;height:922" coordorigin="7535,2902" coordsize="2,922">
              <v:shape style="position:absolute;left:7535;top:2902;width:2;height:922" coordorigin="7535,2902" coordsize="0,922" path="m7535,3823l7535,2902e" filled="f" stroked="t" strokeweight="1.08pt" strokecolor="#282828">
                <v:path arrowok="t"/>
              </v:shape>
            </v:group>
            <v:group style="position:absolute;left:8446;top:2902;width:2;height:922" coordorigin="8446,2902" coordsize="2,922">
              <v:shape style="position:absolute;left:8446;top:2902;width:2;height:922" coordorigin="8446,2902" coordsize="0,922" path="m8446,3823l8446,2902e" filled="f" stroked="t" strokeweight=".72pt" strokecolor="#000000">
                <v:path arrowok="t"/>
              </v:shape>
            </v:group>
            <v:group style="position:absolute;left:9353;top:2902;width:2;height:922" coordorigin="9353,2902" coordsize="2,922">
              <v:shape style="position:absolute;left:9353;top:2902;width:2;height:922" coordorigin="9353,2902" coordsize="0,922" path="m9353,3823l9353,2902e" filled="f" stroked="t" strokeweight=".72pt" strokecolor="#080808">
                <v:path arrowok="t"/>
              </v:shape>
            </v:group>
            <v:group style="position:absolute;left:10271;top:2902;width:2;height:922" coordorigin="10271,2902" coordsize="2,922">
              <v:shape style="position:absolute;left:10271;top:2902;width:2;height:922" coordorigin="10271,2902" coordsize="0,922" path="m10271,3823l10271,2902e" filled="f" stroked="t" strokeweight="1.08pt" strokecolor="#282828">
                <v:path arrowok="t"/>
              </v:shape>
            </v:group>
            <v:group style="position:absolute;left:11275;top:2916;width:2;height:626" coordorigin="11275,2916" coordsize="2,626">
              <v:shape style="position:absolute;left:11275;top:2916;width:2;height:626" coordorigin="11275,2916" coordsize="0,626" path="m11275,3542l11275,2916e" filled="f" stroked="t" strokeweight=".72pt" strokecolor="#000000">
                <v:path arrowok="t"/>
              </v:shape>
            </v:group>
            <v:group style="position:absolute;left:12092;top:2902;width:2;height:922" coordorigin="12092,2902" coordsize="2,922">
              <v:shape style="position:absolute;left:12092;top:2902;width:2;height:922" coordorigin="12092,2902" coordsize="0,922" path="m12092,3823l12092,2902e" filled="f" stroked="t" strokeweight="1.08pt" strokecolor="#282828">
                <v:path arrowok="t"/>
              </v:shape>
            </v:group>
            <v:group style="position:absolute;left:245;top:3812;width:13676;height:2" coordorigin="245,3812" coordsize="13676,2">
              <v:shape style="position:absolute;left:245;top:3812;width:13676;height:2" coordorigin="245,3812" coordsize="13676,0" path="m245,3812l13921,3812e" filled="f" stroked="t" strokeweight="1.08pt" strokecolor="#2B2B2B">
                <v:path arrowok="t"/>
              </v:shape>
            </v:group>
            <v:group style="position:absolute;left:11275;top:3542;width:2;height:274" coordorigin="11275,3542" coordsize="2,274">
              <v:shape style="position:absolute;left:11275;top:3542;width:2;height:274" coordorigin="11275,3542" coordsize="0,274" path="m11275,3816l11275,3542e" filled="f" stroked="t" strokeweight=".72pt" strokecolor="#2B2B2B">
                <v:path arrowok="t"/>
              </v:shape>
            </v:group>
            <v:group style="position:absolute;left:1541;top:3787;width:2;height:936" coordorigin="1541,3787" coordsize="2,936">
              <v:shape style="position:absolute;left:1541;top:3787;width:2;height:936" coordorigin="1541,3787" coordsize="0,936" path="m1541,4723l1541,3787e" filled="f" stroked="t" strokeweight=".72pt" strokecolor="#232323">
                <v:path arrowok="t"/>
              </v:shape>
            </v:group>
            <v:group style="position:absolute;left:2520;top:3802;width:2;height:929" coordorigin="2520,3802" coordsize="2,929">
              <v:shape style="position:absolute;left:2520;top:3802;width:2;height:929" coordorigin="2520,3802" coordsize="0,929" path="m2520,4730l2520,3802e" filled="f" stroked="t" strokeweight=".72pt" strokecolor="#0C0C0C">
                <v:path arrowok="t"/>
              </v:shape>
            </v:group>
            <v:group style="position:absolute;left:3431;top:3802;width:2;height:929" coordorigin="3431,3802" coordsize="2,929">
              <v:shape style="position:absolute;left:3431;top:3802;width:2;height:929" coordorigin="3431,3802" coordsize="0,929" path="m3431,4730l3431,3802e" filled="f" stroked="t" strokeweight="1.08pt" strokecolor="#282828">
                <v:path arrowok="t"/>
              </v:shape>
            </v:group>
            <v:group style="position:absolute;left:4349;top:3802;width:2;height:929" coordorigin="4349,3802" coordsize="2,929">
              <v:shape style="position:absolute;left:4349;top:3802;width:2;height:929" coordorigin="4349,3802" coordsize="0,929" path="m4349,4730l4349,3802e" filled="f" stroked="t" strokeweight=".72pt" strokecolor="#000000">
                <v:path arrowok="t"/>
              </v:shape>
            </v:group>
            <v:group style="position:absolute;left:5256;top:3802;width:2;height:929" coordorigin="5256,3802" coordsize="2,929">
              <v:shape style="position:absolute;left:5256;top:3802;width:2;height:929" coordorigin="5256,3802" coordsize="0,929" path="m5256,4730l5256,3802e" filled="f" stroked="t" strokeweight=".72pt" strokecolor="#0C0C0C">
                <v:path arrowok="t"/>
              </v:shape>
            </v:group>
            <v:group style="position:absolute;left:6167;top:3802;width:2;height:929" coordorigin="6167,3802" coordsize="2,929">
              <v:shape style="position:absolute;left:6167;top:3802;width:2;height:929" coordorigin="6167,3802" coordsize="0,929" path="m6167,4730l6167,3802e" filled="f" stroked="t" strokeweight="1.08pt" strokecolor="#282828">
                <v:path arrowok="t"/>
              </v:shape>
            </v:group>
            <v:group style="position:absolute;left:7078;top:3802;width:2;height:929" coordorigin="7078,3802" coordsize="2,929">
              <v:shape style="position:absolute;left:7078;top:3802;width:2;height:929" coordorigin="7078,3802" coordsize="0,929" path="m7078,4730l7078,3802e" filled="f" stroked="t" strokeweight=".72pt" strokecolor="#000000">
                <v:path arrowok="t"/>
              </v:shape>
            </v:group>
            <v:group style="position:absolute;left:7992;top:3802;width:2;height:929" coordorigin="7992,3802" coordsize="2,929">
              <v:shape style="position:absolute;left:7992;top:3802;width:2;height:929" coordorigin="7992,3802" coordsize="0,929" path="m7992,4730l7992,3802e" filled="f" stroked="t" strokeweight=".72pt" strokecolor="#080808">
                <v:path arrowok="t"/>
              </v:shape>
            </v:group>
            <v:group style="position:absolute;left:8903;top:3802;width:2;height:929" coordorigin="8903,3802" coordsize="2,929">
              <v:shape style="position:absolute;left:8903;top:3802;width:2;height:929" coordorigin="8903,3802" coordsize="0,929" path="m8903,4730l8903,3802e" filled="f" stroked="t" strokeweight="1.08pt" strokecolor="#282828">
                <v:path arrowok="t"/>
              </v:shape>
            </v:group>
            <v:group style="position:absolute;left:9814;top:3802;width:2;height:929" coordorigin="9814,3802" coordsize="2,929">
              <v:shape style="position:absolute;left:9814;top:3802;width:2;height:929" coordorigin="9814,3802" coordsize="0,929" path="m9814,4730l9814,3802e" filled="f" stroked="t" strokeweight=".72pt" strokecolor="#000000">
                <v:path arrowok="t"/>
              </v:shape>
            </v:group>
            <v:group style="position:absolute;left:10721;top:3802;width:2;height:929" coordorigin="10721,3802" coordsize="2,929">
              <v:shape style="position:absolute;left:10721;top:3802;width:2;height:929" coordorigin="10721,3802" coordsize="0,929" path="m10721,4730l10721,3802e" filled="f" stroked="t" strokeweight=".72pt" strokecolor="#0C0C0C">
                <v:path arrowok="t"/>
              </v:shape>
            </v:group>
            <v:group style="position:absolute;left:11635;top:3802;width:2;height:929" coordorigin="11635,3802" coordsize="2,929">
              <v:shape style="position:absolute;left:11635;top:3802;width:2;height:929" coordorigin="11635,3802" coordsize="0,929" path="m11635,4730l11635,3802e" filled="f" stroked="t" strokeweight=".72pt" strokecolor="#3B3B3B">
                <v:path arrowok="t"/>
              </v:shape>
            </v:group>
            <v:group style="position:absolute;left:12550;top:3802;width:2;height:929" coordorigin="12550,3802" coordsize="2,929">
              <v:shape style="position:absolute;left:12550;top:3802;width:2;height:929" coordorigin="12550,3802" coordsize="0,929" path="m12550,4730l12550,3802e" filled="f" stroked="t" strokeweight=".72pt" strokecolor="#000000">
                <v:path arrowok="t"/>
              </v:shape>
            </v:group>
            <v:group style="position:absolute;left:245;top:4720;width:12542;height:2" coordorigin="245,4720" coordsize="12542,2">
              <v:shape style="position:absolute;left:245;top:4720;width:12542;height:2" coordorigin="245,4720" coordsize="12542,0" path="m245,4720l12787,4720e" filled="f" stroked="t" strokeweight="1.08pt" strokecolor="#282828">
                <v:path arrowok="t"/>
              </v:shape>
            </v:group>
            <v:group style="position:absolute;left:1771;top:4702;width:2;height:425" coordorigin="1771,4702" coordsize="2,425">
              <v:shape style="position:absolute;left:1771;top:4702;width:2;height:425" coordorigin="1771,4702" coordsize="0,425" path="m1771,5126l1771,4702e" filled="f" stroked="t" strokeweight=".72pt" strokecolor="#282828">
                <v:path arrowok="t"/>
              </v:shape>
            </v:group>
            <v:group style="position:absolute;left:2750;top:4709;width:2;height:929" coordorigin="2750,4709" coordsize="2,929">
              <v:shape style="position:absolute;left:2750;top:4709;width:2;height:929" coordorigin="2750,4709" coordsize="0,929" path="m2750,5638l2750,4709e" filled="f" stroked="t" strokeweight=".72pt" strokecolor="#1C1C1C">
                <v:path arrowok="t"/>
              </v:shape>
            </v:group>
            <v:group style="position:absolute;left:3665;top:4709;width:2;height:929" coordorigin="3665,4709" coordsize="2,929">
              <v:shape style="position:absolute;left:3665;top:4709;width:2;height:929" coordorigin="3665,4709" coordsize="0,929" path="m3665,5638l3665,4709e" filled="f" stroked="t" strokeweight=".72pt" strokecolor="#000000">
                <v:path arrowok="t"/>
              </v:shape>
            </v:group>
            <v:group style="position:absolute;left:4572;top:4709;width:2;height:929" coordorigin="4572,4709" coordsize="2,929">
              <v:shape style="position:absolute;left:4572;top:4709;width:2;height:929" coordorigin="4572,4709" coordsize="0,929" path="m4572,5638l4572,4709e" filled="f" stroked="t" strokeweight=".72pt" strokecolor="#080808">
                <v:path arrowok="t"/>
              </v:shape>
            </v:group>
            <v:group style="position:absolute;left:5483;top:4709;width:2;height:929" coordorigin="5483,4709" coordsize="2,929">
              <v:shape style="position:absolute;left:5483;top:4709;width:2;height:929" coordorigin="5483,4709" coordsize="0,929" path="m5483,5638l5483,4709e" filled="f" stroked="t" strokeweight="1.08pt" strokecolor="#282828">
                <v:path arrowok="t"/>
              </v:shape>
            </v:group>
            <v:group style="position:absolute;left:6394;top:4709;width:2;height:929" coordorigin="6394,4709" coordsize="2,929">
              <v:shape style="position:absolute;left:6394;top:4709;width:2;height:929" coordorigin="6394,4709" coordsize="0,929" path="m6394,5638l6394,4709e" filled="f" stroked="t" strokeweight=".72pt" strokecolor="#000000">
                <v:path arrowok="t"/>
              </v:shape>
            </v:group>
            <v:group style="position:absolute;left:7308;top:4709;width:2;height:929" coordorigin="7308,4709" coordsize="2,929">
              <v:shape style="position:absolute;left:7308;top:4709;width:2;height:929" coordorigin="7308,4709" coordsize="0,929" path="m7308,5638l7308,4709e" filled="f" stroked="t" strokeweight=".72pt" strokecolor="#080808">
                <v:path arrowok="t"/>
              </v:shape>
            </v:group>
            <v:group style="position:absolute;left:8219;top:4709;width:2;height:929" coordorigin="8219,4709" coordsize="2,929">
              <v:shape style="position:absolute;left:8219;top:4709;width:2;height:929" coordorigin="8219,4709" coordsize="0,929" path="m8219,5638l8219,4709e" filled="f" stroked="t" strokeweight="1.08pt" strokecolor="#282828">
                <v:path arrowok="t"/>
              </v:shape>
            </v:group>
            <v:group style="position:absolute;left:9130;top:4709;width:2;height:929" coordorigin="9130,4709" coordsize="2,929">
              <v:shape style="position:absolute;left:9130;top:4709;width:2;height:929" coordorigin="9130,4709" coordsize="0,929" path="m9130,5638l9130,4709e" filled="f" stroked="t" strokeweight=".72pt" strokecolor="#000000">
                <v:path arrowok="t"/>
              </v:shape>
            </v:group>
            <v:group style="position:absolute;left:10037;top:4709;width:2;height:929" coordorigin="10037,4709" coordsize="2,929">
              <v:shape style="position:absolute;left:10037;top:4709;width:2;height:929" coordorigin="10037,4709" coordsize="0,929" path="m10037,5638l10037,4709e" filled="f" stroked="t" strokeweight=".72pt" strokecolor="#080808">
                <v:path arrowok="t"/>
              </v:shape>
            </v:group>
            <v:group style="position:absolute;left:11045;top:4702;width:2;height:425" coordorigin="11045,4702" coordsize="2,425">
              <v:shape style="position:absolute;left:11045;top:4702;width:2;height:425" coordorigin="11045,4702" coordsize="0,425" path="m11045,5126l11045,4702e" filled="f" stroked="t" strokeweight=".72pt" strokecolor="#282828">
                <v:path arrowok="t"/>
              </v:shape>
            </v:group>
            <v:group style="position:absolute;left:11959;top:4702;width:2;height:425" coordorigin="11959,4702" coordsize="2,425">
              <v:shape style="position:absolute;left:11959;top:4702;width:2;height:425" coordorigin="11959,4702" coordsize="0,425" path="m11959,5126l11959,4702e" filled="f" stroked="t" strokeweight=".72pt" strokecolor="#282828">
                <v:path arrowok="t"/>
              </v:shape>
            </v:group>
            <v:group style="position:absolute;left:12776;top:4709;width:2;height:936" coordorigin="12776,4709" coordsize="2,936">
              <v:shape style="position:absolute;left:12776;top:4709;width:2;height:936" coordorigin="12776,4709" coordsize="0,936" path="m12776,5645l12776,4709e" filled="f" stroked="t" strokeweight="1.08pt" strokecolor="#2B2B2B">
                <v:path arrowok="t"/>
              </v:shape>
            </v:group>
            <v:group style="position:absolute;left:245;top:5634;width:11412;height:2" coordorigin="245,5634" coordsize="11412,2">
              <v:shape style="position:absolute;left:245;top:5634;width:11412;height:2" coordorigin="245,5634" coordsize="11412,0" path="m245,5634l11657,5634e" filled="f" stroked="t" strokeweight=".36pt" strokecolor="#000000">
                <v:path arrowok="t"/>
              </v:shape>
            </v:group>
            <v:group style="position:absolute;left:1771;top:5126;width:2;height:511" coordorigin="1771,5126" coordsize="2,511">
              <v:shape style="position:absolute;left:1771;top:5126;width:2;height:511" coordorigin="1771,5126" coordsize="0,511" path="m1771,5638l1771,5126e" filled="f" stroked="t" strokeweight=".72pt" strokecolor="#000000">
                <v:path arrowok="t"/>
              </v:shape>
            </v:group>
            <v:group style="position:absolute;left:11045;top:5126;width:2;height:511" coordorigin="11045,5126" coordsize="2,511">
              <v:shape style="position:absolute;left:11045;top:5126;width:2;height:511" coordorigin="11045,5126" coordsize="0,511" path="m11045,5638l11045,5126e" filled="f" stroked="t" strokeweight=".72pt" strokecolor="#000000">
                <v:path arrowok="t"/>
              </v:shape>
            </v:group>
            <v:group style="position:absolute;left:11959;top:5126;width:2;height:122" coordorigin="11959,5126" coordsize="2,122">
              <v:shape style="position:absolute;left:11959;top:5126;width:2;height:122" coordorigin="11959,5126" coordsize="0,122" path="m11959,5249l11959,5126e" filled="f" stroked="t" strokeweight=".72pt" strokecolor="#000000">
                <v:path arrowok="t"/>
              </v:shape>
            </v:group>
            <v:group style="position:absolute;left:11592;top:5638;width:403;height:2" coordorigin="11592,5638" coordsize="403,2">
              <v:shape style="position:absolute;left:11592;top:5638;width:403;height:2" coordorigin="11592,5638" coordsize="403,0" path="m11592,5638l11995,5638e" filled="f" stroked="t" strokeweight=".36pt" strokecolor="#181818">
                <v:path arrowok="t"/>
              </v:shape>
            </v:group>
            <v:group style="position:absolute;left:11959;top:5242;width:2;height:389" coordorigin="11959,5242" coordsize="2,389">
              <v:shape style="position:absolute;left:11959;top:5242;width:2;height:389" coordorigin="11959,5242" coordsize="0,389" path="m11959,5630l11959,5242e" filled="f" stroked="t" strokeweight=".72pt" strokecolor="#1C1C1C">
                <v:path arrowok="t"/>
              </v:shape>
            </v:group>
            <v:group style="position:absolute;left:11916;top:5638;width:2005;height:2" coordorigin="11916,5638" coordsize="2005,2">
              <v:shape style="position:absolute;left:11916;top:5638;width:2005;height:2" coordorigin="11916,5638" coordsize="2005,0" path="m11916,5638l13921,5638e" filled="f" stroked="t" strokeweight=".36pt" strokecolor="#2B2B2B">
                <v:path arrowok="t"/>
              </v:shape>
            </v:group>
            <v:group style="position:absolute;left:1386;top:5630;width:2;height:929" coordorigin="1386,5630" coordsize="2,929">
              <v:shape style="position:absolute;left:1386;top:5630;width:2;height:929" coordorigin="1386,5630" coordsize="0,929" path="m1386,6559l1386,5630e" filled="f" stroked="t" strokeweight="1.08pt" strokecolor="#282828">
                <v:path arrowok="t"/>
              </v:shape>
            </v:group>
            <v:group style="position:absolute;left:2203;top:5609;width:2;height:698" coordorigin="2203,5609" coordsize="2,698">
              <v:shape style="position:absolute;left:2203;top:5609;width:2;height:698" coordorigin="2203,5609" coordsize="0,698" path="m2203,6307l2203,5609e" filled="f" stroked="t" strokeweight=".72pt" strokecolor="#000000">
                <v:path arrowok="t"/>
              </v:shape>
            </v:group>
            <v:group style="position:absolute;left:3312;top:5609;width:2;height:238" coordorigin="3312,5609" coordsize="2,238">
              <v:shape style="position:absolute;left:3312;top:5609;width:2;height:238" coordorigin="3312,5609" coordsize="0,238" path="m3312,5846l3312,5609e" filled="f" stroked="t" strokeweight=".72pt" strokecolor="#0C0C0C">
                <v:path arrowok="t"/>
              </v:shape>
            </v:group>
            <v:group style="position:absolute;left:4115;top:5630;width:2;height:929" coordorigin="4115,5630" coordsize="2,929">
              <v:shape style="position:absolute;left:4115;top:5630;width:2;height:929" coordorigin="4115,5630" coordsize="0,929" path="m4115,6559l4115,5630e" filled="f" stroked="t" strokeweight="1.08pt" strokecolor="#282828">
                <v:path arrowok="t"/>
              </v:shape>
            </v:group>
            <v:group style="position:absolute;left:5029;top:5630;width:2;height:929" coordorigin="5029,5630" coordsize="2,929">
              <v:shape style="position:absolute;left:5029;top:5630;width:2;height:929" coordorigin="5029,5630" coordsize="0,929" path="m5029,6559l5029,5630e" filled="f" stroked="t" strokeweight=".36pt" strokecolor="#000000">
                <v:path arrowok="t"/>
              </v:shape>
            </v:group>
            <v:group style="position:absolute;left:5940;top:5630;width:2;height:929" coordorigin="5940,5630" coordsize="2,929">
              <v:shape style="position:absolute;left:5940;top:5630;width:2;height:929" coordorigin="5940,5630" coordsize="0,929" path="m5940,6559l5940,5630e" filled="f" stroked="t" strokeweight=".72pt" strokecolor="#080808">
                <v:path arrowok="t"/>
              </v:shape>
            </v:group>
            <v:group style="position:absolute;left:6851;top:5630;width:2;height:929" coordorigin="6851,5630" coordsize="2,929">
              <v:shape style="position:absolute;left:6851;top:5630;width:2;height:929" coordorigin="6851,5630" coordsize="0,929" path="m6851,6559l6851,5630e" filled="f" stroked="t" strokeweight="1.08pt" strokecolor="#282828">
                <v:path arrowok="t"/>
              </v:shape>
            </v:group>
            <v:group style="position:absolute;left:7762;top:5630;width:2;height:929" coordorigin="7762,5630" coordsize="2,929">
              <v:shape style="position:absolute;left:7762;top:5630;width:2;height:929" coordorigin="7762,5630" coordsize="0,929" path="m7762,6559l7762,5630e" filled="f" stroked="t" strokeweight=".72pt" strokecolor="#000000">
                <v:path arrowok="t"/>
              </v:shape>
            </v:group>
            <v:group style="position:absolute;left:8672;top:5630;width:2;height:706" coordorigin="8672,5630" coordsize="2,706">
              <v:shape style="position:absolute;left:8672;top:5630;width:2;height:706" coordorigin="8672,5630" coordsize="0,706" path="m8672,6336l8672,5630e" filled="f" stroked="t" strokeweight=".36pt" strokecolor="#0C0C0C">
                <v:path arrowok="t"/>
              </v:shape>
            </v:group>
            <v:group style="position:absolute;left:9587;top:5630;width:2;height:929" coordorigin="9587,5630" coordsize="2,929">
              <v:shape style="position:absolute;left:9587;top:5630;width:2;height:929" coordorigin="9587,5630" coordsize="0,929" path="m9587,6559l9587,5630e" filled="f" stroked="t" strokeweight="1.08pt" strokecolor="#282828">
                <v:path arrowok="t"/>
              </v:shape>
            </v:group>
            <v:group style="position:absolute;left:10498;top:5630;width:2;height:929" coordorigin="10498,5630" coordsize="2,929">
              <v:shape style="position:absolute;left:10498;top:5630;width:2;height:929" coordorigin="10498,5630" coordsize="0,929" path="m10498,6559l10498,5630e" filled="f" stroked="t" strokeweight=".72pt" strokecolor="#000000">
                <v:path arrowok="t"/>
              </v:shape>
            </v:group>
            <v:group style="position:absolute;left:11408;top:5630;width:2;height:929" coordorigin="11408,5630" coordsize="2,929">
              <v:shape style="position:absolute;left:11408;top:5630;width:2;height:929" coordorigin="11408,5630" coordsize="0,929" path="m11408,6559l11408,5630e" filled="f" stroked="t" strokeweight="1.08pt" strokecolor="#282828">
                <v:path arrowok="t"/>
              </v:shape>
            </v:group>
            <v:group style="position:absolute;left:3337;top:5825;width:2;height:130" coordorigin="3337,5825" coordsize="2,130">
              <v:shape style="position:absolute;left:3337;top:5825;width:2;height:130" coordorigin="3337,5825" coordsize="0,130" path="m3337,5954l3337,5825e" filled="f" stroked="t" strokeweight="1.44pt" strokecolor="#030303">
                <v:path arrowok="t"/>
              </v:shape>
            </v:group>
            <v:group style="position:absolute;left:245;top:6548;width:13676;height:2" coordorigin="245,6548" coordsize="13676,2">
              <v:shape style="position:absolute;left:245;top:6548;width:13676;height:2" coordorigin="245,6548" coordsize="13676,0" path="m245,6548l13921,6548e" filled="f" stroked="t" strokeweight="1.08pt" strokecolor="#282828">
                <v:path arrowok="t"/>
              </v:shape>
            </v:group>
            <v:group style="position:absolute;left:2203;top:6300;width:2;height:252" coordorigin="2203,6300" coordsize="2,252">
              <v:shape style="position:absolute;left:2203;top:6300;width:2;height:252" coordorigin="2203,6300" coordsize="0,252" path="m2203,6552l2203,6300e" filled="f" stroked="t" strokeweight=".72pt" strokecolor="#2B2B2B">
                <v:path arrowok="t"/>
              </v:shape>
            </v:group>
            <v:group style="position:absolute;left:3312;top:6019;width:2;height:288" coordorigin="3312,6019" coordsize="2,288">
              <v:shape style="position:absolute;left:3312;top:6019;width:2;height:288" coordorigin="3312,6019" coordsize="0,288" path="m3312,6307l3312,6019e" filled="f" stroked="t" strokeweight=".72pt" strokecolor="#000000">
                <v:path arrowok="t"/>
              </v:shape>
            </v:group>
            <v:group style="position:absolute;left:3312;top:6300;width:2;height:252" coordorigin="3312,6300" coordsize="2,252">
              <v:shape style="position:absolute;left:3312;top:6300;width:2;height:252" coordorigin="3312,6300" coordsize="0,252" path="m3312,6552l3312,6300e" filled="f" stroked="t" strokeweight=".72pt" strokecolor="#232323">
                <v:path arrowok="t"/>
              </v:shape>
            </v:group>
            <v:group style="position:absolute;left:8672;top:6271;width:2;height:288" coordorigin="8672,6271" coordsize="2,288">
              <v:shape style="position:absolute;left:8672;top:6271;width:2;height:288" coordorigin="8672,6271" coordsize="0,288" path="m8672,6559l8672,6271e" filled="f" stroked="t" strokeweight=".36pt" strokecolor="#1F1F1F">
                <v:path arrowok="t"/>
              </v:shape>
            </v:group>
            <v:group style="position:absolute;left:1541;top:6523;width:2;height:389" coordorigin="1541,6523" coordsize="2,389">
              <v:shape style="position:absolute;left:1541;top:6523;width:2;height:389" coordorigin="1541,6523" coordsize="0,389" path="m1541,6912l1541,6523e" filled="f" stroked="t" strokeweight=".72pt" strokecolor="#2B2B2B">
                <v:path arrowok="t"/>
              </v:shape>
            </v:group>
            <v:group style="position:absolute;left:2524;top:6538;width:2;height:403" coordorigin="2524,6538" coordsize="2,403">
              <v:shape style="position:absolute;left:2524;top:6538;width:2;height:403" coordorigin="2524,6538" coordsize="0,403" path="m2524,6941l2524,6538e" filled="f" stroked="t" strokeweight="1.08pt" strokecolor="#232323">
                <v:path arrowok="t"/>
              </v:shape>
            </v:group>
            <v:group style="position:absolute;left:3888;top:6538;width:2;height:403" coordorigin="3888,6538" coordsize="2,403">
              <v:shape style="position:absolute;left:3888;top:6538;width:2;height:403" coordorigin="3888,6538" coordsize="0,403" path="m3888,6941l3888,6538e" filled="f" stroked="t" strokeweight=".72pt" strokecolor="#080808">
                <v:path arrowok="t"/>
              </v:shape>
            </v:group>
            <v:group style="position:absolute;left:439;top:7535;width:13482;height:2" coordorigin="439,7535" coordsize="13482,2">
              <v:shape style="position:absolute;left:439;top:7535;width:13482;height:2" coordorigin="439,7535" coordsize="13482,0" path="m439,7535l13921,7535e" filled="f" stroked="t" strokeweight="6.12pt" strokecolor="#6B6B6B">
                <v:path arrowok="t"/>
              </v:shape>
            </v:group>
            <v:group style="position:absolute;left:9356;top:6538;width:2;height:1022" coordorigin="9356,6538" coordsize="2,1022">
              <v:shape style="position:absolute;left:9356;top:6538;width:2;height:1022" coordorigin="9356,6538" coordsize="0,1022" path="m9356,7560l9356,6538e" filled="f" stroked="t" strokeweight="1.08pt" strokecolor="#2F2F2F">
                <v:path arrowok="t"/>
              </v:shape>
            </v:group>
            <v:group style="position:absolute;left:10724;top:6538;width:2;height:1030" coordorigin="10724,6538" coordsize="2,1030">
              <v:shape style="position:absolute;left:10724;top:6538;width:2;height:1030" coordorigin="10724,6538" coordsize="0,1030" path="m10724,7567l10724,6538e" filled="f" stroked="t" strokeweight="1.08pt" strokecolor="#383838">
                <v:path arrowok="t"/>
              </v:shape>
            </v:group>
            <v:group style="position:absolute;left:11635;top:6538;width:2;height:403" coordorigin="11635,6538" coordsize="2,403">
              <v:shape style="position:absolute;left:11635;top:6538;width:2;height:403" coordorigin="11635,6538" coordsize="0,403" path="m11635,6941l11635,6538e" filled="f" stroked="t" strokeweight=".72pt" strokecolor="#383838">
                <v:path arrowok="t"/>
              </v:shape>
            </v:group>
            <v:group style="position:absolute;left:12550;top:6538;width:2;height:403" coordorigin="12550,6538" coordsize="2,403">
              <v:shape style="position:absolute;left:12550;top:6538;width:2;height:403" coordorigin="12550,6538" coordsize="0,403" path="m12550,6941l12550,6538e" filled="f" stroked="t" strokeweight=".72pt" strokecolor="#000000">
                <v:path arrowok="t"/>
              </v:shape>
            </v:group>
            <v:group style="position:absolute;left:1541;top:6912;width:2;height:677" coordorigin="1541,6912" coordsize="2,677">
              <v:shape style="position:absolute;left:1541;top:6912;width:2;height:677" coordorigin="1541,6912" coordsize="0,677" path="m1541,7589l1541,6912e" filled="f" stroked="t" strokeweight=".72pt" strokecolor="#676767">
                <v:path arrowok="t"/>
              </v:shape>
            </v:group>
            <v:group style="position:absolute;left:2524;top:6883;width:2;height:713" coordorigin="2524,6883" coordsize="2,713">
              <v:shape style="position:absolute;left:2524;top:6883;width:2;height:713" coordorigin="2524,6883" coordsize="0,713" path="m2524,7596l2524,6883e" filled="f" stroked="t" strokeweight="1.08pt" strokecolor="#3B3B3B">
                <v:path arrowok="t"/>
              </v:shape>
            </v:group>
            <v:group style="position:absolute;left:3888;top:6883;width:2;height:684" coordorigin="3888,6883" coordsize="2,684">
              <v:shape style="position:absolute;left:3888;top:6883;width:2;height:684" coordorigin="3888,6883" coordsize="0,684" path="m3888,7567l3888,6883e" filled="f" stroked="t" strokeweight="1.08pt" strokecolor="#232323">
                <v:path arrowok="t"/>
              </v:shape>
            </v:group>
            <v:group style="position:absolute;left:11635;top:6883;width:2;height:698" coordorigin="11635,6883" coordsize="2,698">
              <v:shape style="position:absolute;left:11635;top:6883;width:2;height:698" coordorigin="11635,6883" coordsize="0,698" path="m11635,7582l11635,6883e" filled="f" stroked="t" strokeweight=".72pt" strokecolor="#4B4B4B">
                <v:path arrowok="t"/>
              </v:shape>
            </v:group>
            <v:group style="position:absolute;left:12550;top:6883;width:2;height:734" coordorigin="12550,6883" coordsize="2,734">
              <v:shape style="position:absolute;left:12550;top:6883;width:2;height:734" coordorigin="12550,6883" coordsize="0,734" path="m12550,7618l12550,6883e" filled="f" stroked="t" strokeweight=".72pt" strokecolor="#282828">
                <v:path arrowok="t"/>
              </v:shape>
            </v:group>
            <v:group style="position:absolute;left:11496;top:2844;width:360;height:2" coordorigin="11496,2844" coordsize="360,2">
              <v:shape style="position:absolute;left:11496;top:2844;width:360;height:2" coordorigin="11496,2844" coordsize="360,0" path="m11496,2844l11856,2844e" filled="f" stroked="t" strokeweight="4.138574pt" strokecolor="#E2E2E2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40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681.119995pt;margin-top:3.893906pt;width:37.799999pt;height:28.799999pt;mso-position-horizontal-relative:page;mso-position-vertical-relative:paragraph;z-index:-4043" type="#_x0000_t75">
            <v:imagedata r:id="rId279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6"/>
        </w:rPr>
        <w:t>9.12.2014.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32" coordorigin="0,0" coordsize="14400,10800">
            <v:shape style="position:absolute;left:0;top:0;width:14400;height:10800" type="#_x0000_t75">
              <v:imagedata r:id="rId28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8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82" o:title=""/>
              </v:shape>
              <v:shape style="position:absolute;left:200;top:2280;width:883;height:665" type="#_x0000_t75">
                <v:imagedata r:id="rId28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84" o:title=""/>
              </v:shape>
              <v:shape style="position:absolute;left:8820;top:204;width:4421;height:4166" type="#_x0000_t75">
                <v:imagedata r:id="rId285" o:title=""/>
              </v:shape>
              <v:shape style="position:absolute;left:9128;top:513;width:3495;height:3240" type="#_x0000_t75">
                <v:imagedata r:id="rId286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MIŠ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mo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position w:val="-1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se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nek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d: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elektromehanički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miševi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icom)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as: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opt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čki</w:t>
      </w:r>
      <w:r>
        <w:rPr>
          <w:rFonts w:ascii="Tahoma" w:hAnsi="Tahoma" w:cs="Tahoma" w:eastAsia="Tahoma"/>
          <w:sz w:val="48"/>
          <w:szCs w:val="48"/>
          <w:color w:val="333399"/>
          <w:spacing w:val="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miševi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kamer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desna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a: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ajući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ik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ţ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čan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5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spa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anjem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(USB)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6"/>
          <w:b/>
          <w:bCs/>
          <w:position w:val="-3"/>
        </w:rPr>
        <w:t>be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6"/>
          <w:b/>
          <w:bCs/>
          <w:position w:val="-3"/>
        </w:rPr>
        <w:t>ţ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ni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43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SKEN</w:t>
      </w:r>
      <w:r>
        <w:rPr>
          <w:rFonts w:ascii="Tahoma" w:hAnsi="Tahoma" w:cs="Tahoma" w:eastAsia="Tahoma"/>
          <w:sz w:val="72"/>
          <w:szCs w:val="72"/>
          <w:color w:val="333399"/>
          <w:spacing w:val="1"/>
          <w:w w:val="100"/>
          <w:b/>
          <w:bCs/>
          <w:position w:val="-3"/>
        </w:rPr>
        <w:t>E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R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scanner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najče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š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će</w:t>
      </w:r>
      <w:r>
        <w:rPr>
          <w:rFonts w:ascii="Tahoma" w:hAnsi="Tahoma" w:cs="Tahoma" w:eastAsia="Tahoma"/>
          <w:sz w:val="48"/>
          <w:szCs w:val="48"/>
          <w:color w:val="333399"/>
          <w:spacing w:val="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os</w:t>
      </w:r>
      <w:r>
        <w:rPr>
          <w:rFonts w:ascii="Tahoma" w:hAnsi="Tahoma" w:cs="Tahoma" w:eastAsia="Tahoma"/>
          <w:sz w:val="48"/>
          <w:szCs w:val="48"/>
          <w:color w:val="333399"/>
          <w:spacing w:val="-1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ke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umen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3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ira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569" w:right="-20"/>
        <w:jc w:val="left"/>
        <w:tabs>
          <w:tab w:pos="11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razl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mo:</w:t>
      </w:r>
      <w:r>
        <w:rPr>
          <w:rFonts w:ascii="Tahoma" w:hAnsi="Tahoma" w:cs="Tahoma" w:eastAsia="Tahoma"/>
          <w:sz w:val="48"/>
          <w:szCs w:val="48"/>
          <w:color w:val="333399"/>
          <w:spacing w:val="-2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ručn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st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ln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4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rota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ijski</w:t>
      </w:r>
      <w:r>
        <w:rPr>
          <w:rFonts w:ascii="Tahoma" w:hAnsi="Tahoma" w:cs="Tahoma" w:eastAsia="Tahoma"/>
          <w:sz w:val="48"/>
          <w:szCs w:val="48"/>
          <w:color w:val="333399"/>
          <w:spacing w:val="5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3D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ener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76" w:lineRule="exact"/>
        <w:ind w:left="340" w:right="-107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čitač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bar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2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57" w:lineRule="exact"/>
        <w:ind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/>
        <w:br w:type="column"/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rmat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A4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1134" w:right="-107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pirn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stroju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38" w:lineRule="auto"/>
        <w:ind w:right="110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strojarstv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medici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arh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uri…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  <w:cols w:num="3" w:equalWidth="0">
            <w:col w:w="3818" w:space="945"/>
            <w:col w:w="3951" w:space="1040"/>
            <w:col w:w="3766"/>
          </w:cols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31" coordorigin="0,0" coordsize="14400,10800">
            <v:shape style="position:absolute;left:0;top:0;width:14400;height:10800" type="#_x0000_t75">
              <v:imagedata r:id="rId28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8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89" o:title=""/>
              </v:shape>
              <v:shape style="position:absolute;left:200;top:2280;width:883;height:665" type="#_x0000_t75">
                <v:imagedata r:id="rId29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91" o:title=""/>
              </v:shape>
            </v:group>
            <v:group style="position:absolute;left:3004;top:5722;width:1822;height:833" coordorigin="3004,5722" coordsize="1822,833">
              <v:shape style="position:absolute;left:3004;top:5722;width:1822;height:833" coordorigin="3004,5722" coordsize="1822,833" path="m3125,6383l3113,6385,3106,6394,3004,6534,3187,6555,3197,6547,3198,6536,3049,6536,3033,6500,3100,6470,3145,6409,3143,6396,3134,6390,3125,6383e" filled="t" fillcolor="#FF0000" stroked="f">
                <v:path arrowok="t"/>
                <v:fill/>
              </v:shape>
              <v:shape style="position:absolute;left:3004;top:5722;width:1822;height:833" coordorigin="3004,5722" coordsize="1822,833" path="m3100,6470l3033,6500,3049,6536,3064,6530,3057,6530,3043,6498,3080,6498,3100,6470e" filled="t" fillcolor="#FF0000" stroked="f">
                <v:path arrowok="t"/>
                <v:fill/>
              </v:shape>
              <v:shape style="position:absolute;left:3004;top:5722;width:1822;height:833" coordorigin="3004,5722" coordsize="1822,833" path="m3116,6507l3049,6536,3198,6536,3200,6525,3192,6516,3181,6514,3116,6507e" filled="t" fillcolor="#FF0000" stroked="f">
                <v:path arrowok="t"/>
                <v:fill/>
              </v:shape>
              <v:shape style="position:absolute;left:3004;top:5722;width:1822;height:833" coordorigin="3004,5722" coordsize="1822,833" path="m3043,6498l3057,6530,3077,6502,3043,6498e" filled="t" fillcolor="#FF0000" stroked="f">
                <v:path arrowok="t"/>
                <v:fill/>
              </v:shape>
              <v:shape style="position:absolute;left:3004;top:5722;width:1822;height:833" coordorigin="3004,5722" coordsize="1822,833" path="m3077,6502l3057,6530,3064,6530,3116,6507,3077,6502e" filled="t" fillcolor="#FF0000" stroked="f">
                <v:path arrowok="t"/>
                <v:fill/>
              </v:shape>
              <v:shape style="position:absolute;left:3004;top:5722;width:1822;height:833" coordorigin="3004,5722" coordsize="1822,833" path="m4811,5722l3100,6470,3077,6502,3116,6507,4827,5759,4811,5722e" filled="t" fillcolor="#FF0000" stroked="f">
                <v:path arrowok="t"/>
                <v:fill/>
              </v:shape>
              <v:shape style="position:absolute;left:3004;top:5722;width:1822;height:833" coordorigin="3004,5722" coordsize="1822,833" path="m3080,6498l3043,6498,3077,6502,3080,6498e" filled="t" fillcolor="#FF0000" stroked="f">
                <v:path arrowok="t"/>
                <v:fill/>
              </v:shape>
            </v:group>
            <v:group style="position:absolute;left:6293;top:5841;width:469;height:580" coordorigin="6293,5841" coordsize="469,580">
              <v:shape style="position:absolute;left:6293;top:5841;width:469;height:580" coordorigin="6293,5841" coordsize="469,580" path="m6330,6231l6320,6238,6293,6421,6341,6402,6333,6402,6302,6377,6348,6320,6359,6244,6352,6234,6330,6231e" filled="t" fillcolor="#FF0000" stroked="f">
                <v:path arrowok="t"/>
                <v:fill/>
              </v:shape>
              <v:shape style="position:absolute;left:6293;top:5841;width:469;height:580" coordorigin="6293,5841" coordsize="469,580" path="m6348,6320l6302,6377,6333,6402,6341,6393,6337,6393,6310,6371,6342,6359,6348,6320e" filled="t" fillcolor="#FF0000" stroked="f">
                <v:path arrowok="t"/>
                <v:fill/>
              </v:shape>
              <v:shape style="position:absolute;left:6293;top:5841;width:469;height:580" coordorigin="6293,5841" coordsize="469,580" path="m6450,6317l6379,6344,6333,6402,6341,6402,6465,6354,6470,6343,6466,6332,6462,6322,6450,6317e" filled="t" fillcolor="#FF0000" stroked="f">
                <v:path arrowok="t"/>
                <v:fill/>
              </v:shape>
              <v:shape style="position:absolute;left:6293;top:5841;width:469;height:580" coordorigin="6293,5841" coordsize="469,580" path="m6342,6359l6310,6371,6337,6393,6342,6359e" filled="t" fillcolor="#FF0000" stroked="f">
                <v:path arrowok="t"/>
                <v:fill/>
              </v:shape>
              <v:shape style="position:absolute;left:6293;top:5841;width:469;height:580" coordorigin="6293,5841" coordsize="469,580" path="m6379,6344l6342,6359,6337,6393,6341,6393,6379,6344e" filled="t" fillcolor="#FF0000" stroked="f">
                <v:path arrowok="t"/>
                <v:fill/>
              </v:shape>
              <v:shape style="position:absolute;left:6293;top:5841;width:469;height:580" coordorigin="6293,5841" coordsize="469,580" path="m6731,5841l6348,6320,6342,6359,6379,6344,6762,5866,6731,5841e" filled="t" fillcolor="#FF0000" stroked="f">
                <v:path arrowok="t"/>
                <v:fill/>
              </v:shape>
            </v:group>
            <v:group style="position:absolute;left:8285;top:5962;width:522;height:1706" coordorigin="8285,5962" coordsize="522,1706">
              <v:shape style="position:absolute;left:8285;top:5962;width:522;height:1706" coordorigin="8285,5962" coordsize="522,1706" path="m8313,7474l8302,7476,8292,7479,8285,7490,8288,7501,8334,7668,8367,7635,8364,7635,8325,7625,8344,7553,8327,7490,8324,7480,8313,7474e" filled="t" fillcolor="#FF0000" stroked="f">
                <v:path arrowok="t"/>
                <v:fill/>
              </v:shape>
              <v:shape style="position:absolute;left:8285;top:5962;width:522;height:1706" coordorigin="8285,5962" coordsize="522,1706" path="m8344,7553l8325,7625,8364,7635,8366,7624,8363,7624,8330,7616,8354,7591,8344,7553e" filled="t" fillcolor="#FF0000" stroked="f">
                <v:path arrowok="t"/>
                <v:fill/>
              </v:shape>
              <v:shape style="position:absolute;left:8285;top:5962;width:522;height:1706" coordorigin="8285,5962" coordsize="522,1706" path="m8449,7510l8436,7510,8383,7563,8364,7635,8367,7635,8465,7538,8465,7526,8457,7518,8449,7510e" filled="t" fillcolor="#FF0000" stroked="f">
                <v:path arrowok="t"/>
                <v:fill/>
              </v:shape>
              <v:shape style="position:absolute;left:8285;top:5962;width:522;height:1706" coordorigin="8285,5962" coordsize="522,1706" path="m8354,7591l8330,7616,8363,7624,8354,7591e" filled="t" fillcolor="#FF0000" stroked="f">
                <v:path arrowok="t"/>
                <v:fill/>
              </v:shape>
              <v:shape style="position:absolute;left:8285;top:5962;width:522;height:1706" coordorigin="8285,5962" coordsize="522,1706" path="m8383,7563l8354,7591,8363,7624,8366,7624,8383,7563e" filled="t" fillcolor="#FF0000" stroked="f">
                <v:path arrowok="t"/>
                <v:fill/>
              </v:shape>
              <v:shape style="position:absolute;left:8285;top:5962;width:522;height:1706" coordorigin="8285,5962" coordsize="522,1706" path="m8768,5962l8344,7553,8354,7591,8383,7563,8807,5972,8768,5962e" filled="t" fillcolor="#FF0000" stroked="f">
                <v:path arrowok="t"/>
                <v:fill/>
              </v:shape>
            </v:group>
            <v:group style="position:absolute;left:11376;top:5851;width:206;height:910" coordorigin="11376,5851" coordsize="206,910">
              <v:shape style="position:absolute;left:11376;top:5851;width:206;height:910" coordorigin="11376,5851" coordsize="206,910" path="m11417,6588l11399,6602,11397,6614,11404,6623,11509,6761,11525,6724,11484,6724,11475,6651,11436,6599,11429,6590,11417,6588e" filled="t" fillcolor="#FF0000" stroked="f">
                <v:path arrowok="t"/>
                <v:fill/>
              </v:shape>
              <v:shape style="position:absolute;left:11376;top:5851;width:206;height:910" coordorigin="11376,5851" coordsize="206,910" path="m11475,6651l11484,6724,11524,6719,11523,6714,11486,6714,11499,6682,11475,6651e" filled="t" fillcolor="#FF0000" stroked="f">
                <v:path arrowok="t"/>
                <v:fill/>
              </v:shape>
              <v:shape style="position:absolute;left:11376;top:5851;width:206;height:910" coordorigin="11376,5851" coordsize="206,910" path="m11556,6571l11545,6576,11540,6586,11515,6646,11524,6719,11484,6724,11525,6724,11577,6602,11582,6591,11577,6580,11567,6575,11556,6571e" filled="t" fillcolor="#FF0000" stroked="f">
                <v:path arrowok="t"/>
                <v:fill/>
              </v:shape>
              <v:shape style="position:absolute;left:11376;top:5851;width:206;height:910" coordorigin="11376,5851" coordsize="206,910" path="m11499,6682l11486,6714,11520,6709,11499,6682e" filled="t" fillcolor="#FF0000" stroked="f">
                <v:path arrowok="t"/>
                <v:fill/>
              </v:shape>
              <v:shape style="position:absolute;left:11376;top:5851;width:206;height:910" coordorigin="11376,5851" coordsize="206,910" path="m11515,6646l11499,6682,11520,6709,11486,6714,11523,6714,11515,6646e" filled="t" fillcolor="#FF0000" stroked="f">
                <v:path arrowok="t"/>
                <v:fill/>
              </v:shape>
              <v:shape style="position:absolute;left:11376;top:5851;width:206;height:910" coordorigin="11376,5851" coordsize="206,910" path="m11416,5851l11376,5856,11475,6651,11499,6682,11515,6646,11416,5851e" filled="t" fillcolor="#FF0000" stroked="f">
                <v:path arrowok="t"/>
                <v:fill/>
              </v:shape>
              <v:shape style="position:absolute;left:8141;top:782;width:4526;height:3326" type="#_x0000_t75">
                <v:imagedata r:id="rId292" o:title=""/>
              </v:shape>
              <v:shape style="position:absolute;left:8447;top:1091;width:3600;height:2400" type="#_x0000_t75">
                <v:imagedata r:id="rId293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44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34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.617574pt;margin-top:0pt;width:.1pt;height:369.341317pt;mso-position-horizontal-relative:page;mso-position-vertical-relative:page;z-index:-4030" coordorigin="32,0" coordsize="2,7387">
            <v:shape style="position:absolute;left:32;top:0;width:2;height:7387" coordorigin="32,0" coordsize="0,7387" path="m32,7387l32,0e" filled="f" stroked="t" strokeweight="1.437843pt" strokecolor="#9C9C9C">
              <v:path arrowok="t"/>
            </v:shape>
          </v:group>
          <w10:wrap type="none"/>
        </w:pict>
      </w:r>
      <w:r>
        <w:rPr/>
        <w:pict>
          <v:group style="position:absolute;margin-left:613.240112pt;margin-top:1.437126pt;width:106.400399pt;height:.1pt;mso-position-horizontal-relative:page;mso-position-vertical-relative:page;z-index:-4028" coordorigin="12265,29" coordsize="2128,2">
            <v:shape style="position:absolute;left:12265;top:29;width:2128;height:2" coordorigin="12265,29" coordsize="2128,0" path="m12265,29l14393,29e" filled="f" stroked="t" strokeweight=".718922pt" strokecolor="#B3B3B3">
              <v:path arrowok="t"/>
            </v:shape>
          </v:group>
          <w10:wrap type="none"/>
        </w:pict>
      </w:r>
      <w:r>
        <w:rPr/>
        <w:pict>
          <v:group style="position:absolute;margin-left:575.137268pt;margin-top:140.299408pt;width:109.276086pt;height:.1pt;mso-position-horizontal-relative:page;mso-position-vertical-relative:page;z-index:-4027" coordorigin="11503,2806" coordsize="2186,2">
            <v:shape style="position:absolute;left:11503;top:2806;width:2186;height:2" coordorigin="11503,2806" coordsize="2186,0" path="m11503,2806l13688,2806e" filled="f" stroked="t" strokeweight="1.078382pt" strokecolor="#C8C8C8">
              <v:path arrowok="t"/>
            </v:shape>
          </v:group>
          <w10:wrap type="none"/>
        </w:pict>
      </w:r>
      <w:r>
        <w:rPr/>
        <w:pict>
          <v:group style="position:absolute;margin-left:718.202698pt;margin-top:367.904205pt;width:.1pt;height:171.736527pt;mso-position-horizontal-relative:page;mso-position-vertical-relative:page;z-index:-4026" coordorigin="14364,7358" coordsize="2,3435">
            <v:shape style="position:absolute;left:14364;top:7358;width:2;height:3435" coordorigin="14364,7358" coordsize="0,3435" path="m14364,10793l14364,7358e" filled="f" stroked="t" strokeweight="1.437843pt" strokecolor="#878787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44.680007pt;height:354.96pt;mso-position-horizontal-relative:char;mso-position-vertical-relative:line" type="#_x0000_t75">
            <v:imagedata r:id="rId2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left="607" w:right="-20"/>
        <w:jc w:val="left"/>
        <w:tabs>
          <w:tab w:pos="135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33.017979pt;width:369.525711pt;height:.1pt;mso-position-horizontal-relative:page;mso-position-vertical-relative:paragraph;z-index:-4029" coordorigin="0,660" coordsize="7391,2">
            <v:shape style="position:absolute;left:0;top:660;width:7391;height:2" coordorigin="0,660" coordsize="7391,0" path="m0,660l7391,660e" filled="f" stroked="t" strokeweight="1.078382pt" strokecolor="#93939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111111"/>
          <w:spacing w:val="0"/>
          <w:w w:val="100"/>
        </w:rPr>
        <w:t>9.12.2014.</w:t>
      </w:r>
      <w:r>
        <w:rPr>
          <w:rFonts w:ascii="Times New Roman" w:hAnsi="Times New Roman" w:cs="Times New Roman" w:eastAsia="Times New Roman"/>
          <w:sz w:val="30"/>
          <w:szCs w:val="30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111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111111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111111"/>
          <w:spacing w:val="0"/>
          <w:w w:val="104"/>
          <w:position w:val="-3"/>
        </w:rPr>
        <w:t>45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0" w:left="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25" coordorigin="0,0" coordsize="14400,10800">
            <v:shape style="position:absolute;left:0;top:0;width:14400;height:10800" type="#_x0000_t75">
              <v:imagedata r:id="rId295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296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297" o:title=""/>
              </v:shape>
              <v:shape style="position:absolute;left:200;top:2280;width:883;height:665" type="#_x0000_t75">
                <v:imagedata r:id="rId298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299" o:title=""/>
              </v:shape>
              <v:shape style="position:absolute;left:8366;top:329;width:5304;height:4058" type="#_x0000_t75">
                <v:imagedata r:id="rId300" o:title=""/>
              </v:shape>
              <v:shape style="position:absolute;left:8674;top:637;width:4376;height:3132" type="#_x0000_t75">
                <v:imagedata r:id="rId301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MONITOR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splay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uje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(te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slike,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imacije,</w:t>
      </w:r>
      <w:r>
        <w:rPr>
          <w:rFonts w:ascii="Tahoma" w:hAnsi="Tahoma" w:cs="Tahoma" w:eastAsia="Tahoma"/>
          <w:sz w:val="48"/>
          <w:szCs w:val="48"/>
          <w:color w:val="333399"/>
          <w:spacing w:val="-2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deo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prema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tehn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izra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razl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mon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re</w:t>
      </w:r>
      <w:r>
        <w:rPr>
          <w:rFonts w:ascii="Tahoma" w:hAnsi="Tahoma" w:cs="Tahoma" w:eastAsia="Tahoma"/>
          <w:sz w:val="48"/>
          <w:szCs w:val="48"/>
          <w:color w:val="333399"/>
          <w:spacing w:val="-17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Caht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de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Ray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be)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cij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LC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ir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q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uid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Crystal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Displa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</w:rPr>
        <w:t>y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tekućim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stalima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plazma</w:t>
      </w:r>
      <w:r>
        <w:rPr>
          <w:rFonts w:ascii="Tahoma" w:hAnsi="Tahoma" w:cs="Tahoma" w:eastAsia="Tahoma"/>
          <w:sz w:val="48"/>
          <w:szCs w:val="48"/>
          <w:color w:val="333399"/>
          <w:spacing w:val="-17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mon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re:</w:t>
      </w:r>
      <w:r>
        <w:rPr>
          <w:rFonts w:ascii="Tahoma" w:hAnsi="Tahoma" w:cs="Tahoma" w:eastAsia="Tahoma"/>
          <w:sz w:val="48"/>
          <w:szCs w:val="48"/>
          <w:color w:val="333399"/>
          <w:spacing w:val="-18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rade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nci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2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og</w:t>
      </w:r>
      <w:r>
        <w:rPr>
          <w:rFonts w:ascii="Tahoma" w:hAnsi="Tahoma" w:cs="Tahoma" w:eastAsia="Tahoma"/>
          <w:sz w:val="48"/>
          <w:szCs w:val="48"/>
          <w:color w:val="333399"/>
          <w:spacing w:val="-3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ina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46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24" coordorigin="0,0" coordsize="14400,10800">
            <v:shape style="position:absolute;left:0;top:0;width:14400;height:10800" type="#_x0000_t75">
              <v:imagedata r:id="rId30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0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04" o:title=""/>
              </v:shape>
              <v:shape style="position:absolute;left:200;top:2280;width:883;height:665" type="#_x0000_t75">
                <v:imagedata r:id="rId30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06" o:title="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84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Kara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terist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2" w:right="-20"/>
        <w:jc w:val="left"/>
        <w:tabs>
          <w:tab w:pos="14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vel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jina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dijago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ale,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eri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inčima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,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82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1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in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h</w:t>
      </w:r>
      <w:r>
        <w:rPr>
          <w:rFonts w:ascii="Symbol" w:hAnsi="Symbol" w:cs="Symbol" w:eastAsia="Symbol"/>
          <w:sz w:val="48"/>
          <w:szCs w:val="48"/>
          <w:color w:val="333399"/>
          <w:spacing w:val="0"/>
          <w:w w:val="100"/>
        </w:rPr>
        <w:t>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2.5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860" w:lineRule="atLeast"/>
        <w:ind w:left="1382" w:right="1889" w:firstLine="-540"/>
        <w:jc w:val="left"/>
        <w:tabs>
          <w:tab w:pos="14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razluč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vost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čkica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piksela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jih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sastoji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slik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47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23" coordorigin="0,0" coordsize="14400,10800">
            <v:shape style="position:absolute;left:0;top:0;width:14400;height:10800" type="#_x0000_t75">
              <v:imagedata r:id="rId30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0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09" o:title=""/>
              </v:shape>
              <v:shape style="position:absolute;left:200;top:2280;width:883;height:665" type="#_x0000_t75">
                <v:imagedata r:id="rId31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11" o:title=""/>
              </v:shape>
              <v:shape style="position:absolute;left:9161;top:0;width:4286;height:4277" type="#_x0000_t75">
                <v:imagedata r:id="rId312" o:title=""/>
              </v:shape>
              <v:shape style="position:absolute;left:9468;top:297;width:3360;height:3360" type="#_x0000_t75">
                <v:imagedata r:id="rId313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PISAČ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9" w:right="-20"/>
        <w:jc w:val="left"/>
        <w:tabs>
          <w:tab w:pos="21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ri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ter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9" w:right="-20"/>
        <w:jc w:val="left"/>
        <w:tabs>
          <w:tab w:pos="21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isp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suje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ir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f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liju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0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it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9" w:right="-20"/>
        <w:jc w:val="left"/>
        <w:tabs>
          <w:tab w:pos="21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trični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lič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9" w:right="-20"/>
        <w:jc w:val="left"/>
        <w:tabs>
          <w:tab w:pos="21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tintni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jet)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9" w:right="-20"/>
        <w:jc w:val="left"/>
        <w:tabs>
          <w:tab w:pos="21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las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rs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629" w:right="-20"/>
        <w:jc w:val="left"/>
        <w:tabs>
          <w:tab w:pos="21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subl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js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48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22" coordorigin="0,0" coordsize="14400,10800">
            <v:shape style="position:absolute;left:0;top:0;width:14400;height:10800" type="#_x0000_t75">
              <v:imagedata r:id="rId31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1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16" o:title=""/>
              </v:shape>
              <v:shape style="position:absolute;left:200;top:2280;width:883;height:665" type="#_x0000_t75">
                <v:imagedata r:id="rId31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18" o:title=""/>
              </v:shape>
              <v:shape style="position:absolute;left:4754;top:5093;width:5090;height:4423" type="#_x0000_t75">
                <v:imagedata r:id="rId319" o:title=""/>
              </v:shape>
              <v:shape style="position:absolute;left:5062;top:5400;width:4163;height:3497" type="#_x0000_t75">
                <v:imagedata r:id="rId320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352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3"/>
        </w:rPr>
        <w:t>CRTAČ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1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1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1"/>
        </w:rPr>
        <w:t>ter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14" w:right="-20"/>
        <w:jc w:val="left"/>
        <w:tabs>
          <w:tab w:pos="6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  <w:position w:val="-3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  <w:position w:val="-3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kaz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nacrta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teh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ički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nacrt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,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vi</w:t>
      </w:r>
      <w:r>
        <w:rPr>
          <w:rFonts w:ascii="Tahoma" w:hAnsi="Tahoma" w:cs="Tahoma" w:eastAsia="Tahoma"/>
          <w:sz w:val="48"/>
          <w:szCs w:val="48"/>
          <w:color w:val="333399"/>
          <w:spacing w:val="-1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zemljišta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…)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49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21" coordorigin="0,0" coordsize="14400,10800">
            <v:shape style="position:absolute;left:0;top:0;width:14400;height:10800" type="#_x0000_t75">
              <v:imagedata r:id="rId321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22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23" o:title=""/>
              </v:shape>
              <v:shape style="position:absolute;left:200;top:2280;width:883;height:665" type="#_x0000_t75">
                <v:imagedata r:id="rId324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25" o:title=""/>
              </v:shape>
              <v:shape style="position:absolute;left:7459;top:1010;width:3727;height:3422" type="#_x0000_t75">
                <v:imagedata r:id="rId326" o:title=""/>
              </v:shape>
              <v:shape style="position:absolute;left:7767;top:1318;width:2801;height:2495" type="#_x0000_t75">
                <v:imagedata r:id="rId327" o:title=""/>
              </v:shape>
              <v:shape style="position:absolute;left:9502;top:6566;width:3931;height:3082" type="#_x0000_t75">
                <v:imagedata r:id="rId328" o:title=""/>
              </v:shape>
              <v:shape style="position:absolute;left:9808;top:6874;width:3007;height:2156" type="#_x0000_t75">
                <v:imagedata r:id="rId329" o:title=""/>
              </v:shape>
              <v:shape style="position:absolute;left:5873;top:7361;width:3533;height:3439" type="#_x0000_t75">
                <v:imagedata r:id="rId330" o:title=""/>
              </v:shape>
              <v:shape style="position:absolute;left:6179;top:7668;width:2608;height:2608" type="#_x0000_t75">
                <v:imagedata r:id="rId331" o:title=""/>
              </v:shape>
              <v:shape style="position:absolute;left:10409;top:216;width:3785;height:2969" type="#_x0000_t75">
                <v:imagedata r:id="rId332" o:title=""/>
              </v:shape>
              <v:shape style="position:absolute;left:10715;top:524;width:2859;height:2041" type="#_x0000_t75">
                <v:imagedata r:id="rId333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1837" w:right="-20"/>
        <w:jc w:val="left"/>
        <w:tabs>
          <w:tab w:pos="3940" w:val="left"/>
        </w:tabs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Vr</w:t>
      </w:r>
      <w:r>
        <w:rPr>
          <w:rFonts w:ascii="Tahoma" w:hAnsi="Tahoma" w:cs="Tahoma" w:eastAsia="Tahoma"/>
          <w:sz w:val="72"/>
          <w:szCs w:val="72"/>
          <w:color w:val="333399"/>
          <w:spacing w:val="-3"/>
          <w:w w:val="100"/>
          <w:b/>
          <w:bCs/>
          <w:position w:val="-1"/>
        </w:rPr>
        <w:t>s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te</w:t>
        <w:tab/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računala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7" w:right="-20"/>
        <w:jc w:val="left"/>
        <w:tabs>
          <w:tab w:pos="11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nos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vosti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7" w:right="-20"/>
        <w:jc w:val="left"/>
        <w:tabs>
          <w:tab w:pos="11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STO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</w:rPr>
        <w:t>(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6"/>
        </w:rPr>
        <w:t>desk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96"/>
        </w:rPr>
        <w:t>t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6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3"/>
          <w:w w:val="96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</w:rPr>
        <w:t>;</w:t>
      </w:r>
      <w:r>
        <w:rPr>
          <w:rFonts w:ascii="Tahoma" w:hAnsi="Tahoma" w:cs="Tahoma" w:eastAsia="Tahoma"/>
          <w:sz w:val="48"/>
          <w:szCs w:val="48"/>
          <w:color w:val="333399"/>
          <w:spacing w:val="8"/>
          <w:w w:val="96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om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stu)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7" w:right="-20"/>
        <w:jc w:val="left"/>
        <w:tabs>
          <w:tab w:pos="11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PRIJE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OSNA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5"/>
        </w:rPr>
        <w:t>(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5"/>
        </w:rPr>
        <w:t>la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95"/>
        </w:rPr>
        <w:t>p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5"/>
        </w:rPr>
        <w:t>t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95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5"/>
        </w:rPr>
        <w:t>p,</w:t>
      </w:r>
      <w:r>
        <w:rPr>
          <w:rFonts w:ascii="Tahoma" w:hAnsi="Tahoma" w:cs="Tahoma" w:eastAsia="Tahoma"/>
          <w:sz w:val="50"/>
          <w:szCs w:val="50"/>
          <w:color w:val="333399"/>
          <w:spacing w:val="7"/>
          <w:w w:val="95"/>
        </w:rPr>
        <w:t> 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n</w:t>
      </w:r>
      <w:r>
        <w:rPr>
          <w:rFonts w:ascii="Tahoma" w:hAnsi="Tahoma" w:cs="Tahoma" w:eastAsia="Tahoma"/>
          <w:sz w:val="50"/>
          <w:szCs w:val="50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teb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5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;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svi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inte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edno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ćište;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dlan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ici,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110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itel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50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20" coordorigin="0,0" coordsize="14400,10800">
            <v:shape style="position:absolute;left:0;top:0;width:14400;height:10800" type="#_x0000_t75">
              <v:imagedata r:id="rId33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3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36" o:title=""/>
              </v:shape>
              <v:shape style="position:absolute;left:200;top:2280;width:883;height:665" type="#_x0000_t75">
                <v:imagedata r:id="rId33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3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134" w:right="-2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Podjela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mogu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ć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st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-2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OSO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kod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će,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7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674" w:right="2427" w:firstLine="-54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KA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posl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</w:t>
      </w:r>
      <w:r>
        <w:rPr>
          <w:rFonts w:ascii="Tahoma" w:hAnsi="Tahoma" w:cs="Tahoma" w:eastAsia="Tahoma"/>
          <w:sz w:val="48"/>
          <w:szCs w:val="48"/>
          <w:color w:val="333399"/>
          <w:spacing w:val="-2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susta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ima,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vel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risn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62" w:lineRule="exact"/>
        <w:ind w:left="1134" w:right="-2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S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PE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position w:val="-3"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nija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računala)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51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1.43617pt;width:95.664336pt;height:.1pt;mso-position-horizontal-relative:page;mso-position-vertical-relative:page;z-index:-4019" coordorigin="0,29" coordsize="1913,2">
            <v:shape style="position:absolute;left:0;top:29;width:1913;height:2" coordorigin="0,29" coordsize="1913,0" path="m0,29l1913,29e" filled="f" stroked="t" strokeweight=".719281pt" strokecolor="#AFAFAF">
              <v:path arrowok="t"/>
            </v:shape>
          </v:group>
          <w10:wrap type="none"/>
        </w:pict>
      </w:r>
      <w:r>
        <w:rPr/>
        <w:pict>
          <v:group style="position:absolute;margin-left:718.561462pt;margin-top:0pt;width:.1pt;height:185.265957pt;mso-position-horizontal-relative:page;mso-position-vertical-relative:page;z-index:-4017" coordorigin="14371,0" coordsize="2,3705">
            <v:shape style="position:absolute;left:14371;top:0;width:2;height:3705" coordorigin="14371,0" coordsize="0,3705" path="m14371,3705l14371,0e" filled="f" stroked="t" strokeweight="1.438561pt" strokecolor="#A0A0A0">
              <v:path arrowok="t"/>
            </v:shape>
          </v:group>
          <w10:wrap type="none"/>
        </w:pict>
      </w:r>
      <w:r>
        <w:rPr/>
        <w:pict>
          <v:group style="position:absolute;margin-left:182.697296pt;margin-top:538.025269pt;width:536.943057pt;height:.1pt;mso-position-horizontal-relative:page;mso-position-vertical-relative:page;z-index:-4016" coordorigin="3654,10761" coordsize="10739,2">
            <v:shape style="position:absolute;left:3654;top:10761;width:10739;height:2" coordorigin="3654,10761" coordsize="10739,0" path="m3654,10761l14393,10761e" filled="f" stroked="t" strokeweight="1.438561pt" strokecolor="#979797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77.159991pt;height:442.8pt;mso-position-horizontal-relative:char;mso-position-vertical-relative:line" type="#_x0000_t75">
            <v:imagedata r:id="rId3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29" w:right="-20"/>
        <w:jc w:val="left"/>
        <w:tabs>
          <w:tab w:pos="136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.618382pt;margin-top:-320.970245pt;width:.1pt;height:355.452128pt;mso-position-horizontal-relative:page;mso-position-vertical-relative:paragraph;z-index:-4018" coordorigin="32,-6419" coordsize="2,7109">
            <v:shape style="position:absolute;left:32;top:-6419;width:2;height:7109" coordorigin="32,-6419" coordsize="0,7109" path="m32,690l32,-6419e" filled="f" stroked="t" strokeweight="1.438561pt" strokecolor="#90909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0"/>
        </w:rPr>
        <w:t>9.12.2014.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7"/>
          <w:position w:val="1"/>
        </w:rPr>
        <w:t>52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720" w:bottom="0" w:left="40" w:right="32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15" coordorigin="0,0" coordsize="14400,10800">
            <v:shape style="position:absolute;left:0;top:0;width:14400;height:10800" type="#_x0000_t75">
              <v:imagedata r:id="rId340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41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42" o:title=""/>
              </v:shape>
              <v:shape style="position:absolute;left:200;top:2280;width:883;height:665" type="#_x0000_t75">
                <v:imagedata r:id="rId343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44" o:title=""/>
              </v:shape>
              <v:shape style="position:absolute;left:5532;top:5772;width:7555;height:4603" type="#_x0000_t75">
                <v:imagedata r:id="rId345" o:title=""/>
              </v:shape>
              <v:shape style="position:absolute;left:5839;top:6080;width:6630;height:3675" type="#_x0000_t75">
                <v:imagedata r:id="rId346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2766" w:right="-20"/>
        <w:jc w:val="left"/>
        <w:tabs>
          <w:tab w:pos="8160" w:val="left"/>
        </w:tabs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PONAVLJANJE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ab/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G</w:t>
      </w:r>
      <w:r>
        <w:rPr>
          <w:rFonts w:ascii="Tahoma" w:hAnsi="Tahoma" w:cs="Tahoma" w:eastAsia="Tahoma"/>
          <w:sz w:val="72"/>
          <w:szCs w:val="72"/>
          <w:color w:val="333399"/>
          <w:spacing w:val="2"/>
          <w:w w:val="100"/>
          <w:b/>
          <w:bCs/>
          <w:position w:val="-1"/>
        </w:rPr>
        <w:t>R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ADIVA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9" w:right="-20"/>
        <w:jc w:val="left"/>
        <w:tabs>
          <w:tab w:pos="23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adi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mentalnu</w:t>
      </w:r>
      <w:r>
        <w:rPr>
          <w:rFonts w:ascii="Tahoma" w:hAnsi="Tahoma" w:cs="Tahoma" w:eastAsia="Tahoma"/>
          <w:sz w:val="48"/>
          <w:szCs w:val="48"/>
          <w:color w:val="333399"/>
          <w:spacing w:val="-2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pu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jmov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09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veza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uz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gra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Ď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5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69" w:right="-20"/>
        <w:jc w:val="left"/>
        <w:tabs>
          <w:tab w:pos="23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FF0000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FF0000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FF0000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Alat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:</w:t>
      </w:r>
      <w:r>
        <w:rPr>
          <w:rFonts w:ascii="Tahoma" w:hAnsi="Tahoma" w:cs="Tahoma" w:eastAsia="Tahoma"/>
          <w:sz w:val="48"/>
          <w:szCs w:val="48"/>
          <w:color w:val="333399"/>
          <w:spacing w:val="-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MS</w:t>
      </w:r>
      <w:r>
        <w:rPr>
          <w:rFonts w:ascii="Tahoma" w:hAnsi="Tahoma" w:cs="Tahoma" w:eastAsia="Tahoma"/>
          <w:sz w:val="48"/>
          <w:szCs w:val="48"/>
          <w:color w:val="333399"/>
          <w:spacing w:val="-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Word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nsert: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ha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es,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SmartArt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09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769" w:right="-20"/>
        <w:jc w:val="left"/>
        <w:tabs>
          <w:tab w:pos="232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FF0000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F0000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3"/>
        </w:rPr>
        <w:t>Primjer: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53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14" coordorigin="0,0" coordsize="14400,10800">
            <v:shape style="position:absolute;left:0;top:0;width:14400;height:10800" type="#_x0000_t75">
              <v:imagedata r:id="rId347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48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49" o:title=""/>
              </v:shape>
              <v:shape style="position:absolute;left:200;top:2280;width:883;height:665" type="#_x0000_t75">
                <v:imagedata r:id="rId350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51" o:title=""/>
              </v:shape>
              <v:shape style="position:absolute;left:6326;top:6454;width:6595;height:4090" type="#_x0000_t75">
                <v:imagedata r:id="rId352" o:title=""/>
              </v:shape>
              <v:shape style="position:absolute;left:6633;top:6761;width:5670;height:3165" type="#_x0000_t75">
                <v:imagedata r:id="rId353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1837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Računa</w:t>
      </w:r>
      <w:r>
        <w:rPr>
          <w:rFonts w:ascii="Tahoma" w:hAnsi="Tahoma" w:cs="Tahoma" w:eastAsia="Tahoma"/>
          <w:sz w:val="72"/>
          <w:szCs w:val="72"/>
          <w:color w:val="333399"/>
          <w:spacing w:val="2"/>
          <w:w w:val="100"/>
          <w:b/>
          <w:bCs/>
          <w:position w:val="-1"/>
        </w:rPr>
        <w:t>l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ne</w:t>
      </w:r>
      <w:r>
        <w:rPr>
          <w:rFonts w:ascii="Tahoma" w:hAnsi="Tahoma" w:cs="Tahoma" w:eastAsia="Tahoma"/>
          <w:sz w:val="72"/>
          <w:szCs w:val="72"/>
          <w:color w:val="333399"/>
          <w:spacing w:val="-7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3"/>
          <w:b/>
          <w:bCs/>
          <w:position w:val="-1"/>
        </w:rPr>
        <w:t>mreţe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tabs>
          <w:tab w:pos="98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Sastoje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od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računala</w:t>
      </w:r>
      <w:r>
        <w:rPr>
          <w:rFonts w:ascii="Tahoma" w:hAnsi="Tahoma" w:cs="Tahoma" w:eastAsia="Tahoma"/>
          <w:sz w:val="48"/>
          <w:szCs w:val="48"/>
          <w:color w:val="FF0000"/>
          <w:spacing w:val="9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(č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va)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ezan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h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99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komunikacijskim</w:t>
      </w:r>
      <w:r>
        <w:rPr>
          <w:rFonts w:ascii="Tahoma" w:hAnsi="Tahoma" w:cs="Tahoma" w:eastAsia="Tahoma"/>
          <w:sz w:val="48"/>
          <w:szCs w:val="48"/>
          <w:color w:val="FF0000"/>
          <w:spacing w:val="-36"/>
          <w:w w:val="100"/>
          <w:b/>
          <w:bCs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3"/>
        </w:rPr>
        <w:t>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nal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3"/>
        </w:rPr>
        <w:t>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54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13" coordorigin="0,0" coordsize="14400,10800">
            <v:shape style="position:absolute;left:0;top:0;width:14400;height:10800" type="#_x0000_t75">
              <v:imagedata r:id="rId354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55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56" o:title=""/>
              </v:shape>
              <v:shape style="position:absolute;left:200;top:2280;width:883;height:665" type="#_x0000_t75">
                <v:imagedata r:id="rId357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58" o:title=""/>
              </v:shape>
              <v:shape style="position:absolute;left:7346;top:329;width:4812;height:3838" type="#_x0000_t75">
                <v:imagedata r:id="rId359" o:title=""/>
              </v:shape>
              <v:shape style="position:absolute;left:7654;top:637;width:3885;height:2910" type="#_x0000_t75">
                <v:imagedata r:id="rId360" o:title=""/>
              </v:shape>
              <v:shape style="position:absolute;left:8820;top:5659;width:4812;height:3838" type="#_x0000_t75">
                <v:imagedata r:id="rId361" o:title=""/>
              </v:shape>
              <v:shape style="position:absolute;left:9128;top:5967;width:3885;height:2910" type="#_x0000_t75">
                <v:imagedata r:id="rId36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la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mreža: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A)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prema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udaljen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sti</w:t>
      </w:r>
      <w:r>
        <w:rPr>
          <w:rFonts w:ascii="Tahoma" w:hAnsi="Tahoma" w:cs="Tahoma" w:eastAsia="Tahoma"/>
          <w:sz w:val="48"/>
          <w:szCs w:val="48"/>
          <w:color w:val="333399"/>
          <w:spacing w:val="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računa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4"/>
          <w:b/>
          <w:bCs/>
        </w:rPr>
        <w:t>mreţi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LAN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ocal</w:t>
      </w:r>
      <w:r>
        <w:rPr>
          <w:rFonts w:ascii="Tahoma" w:hAnsi="Tahoma" w:cs="Tahoma" w:eastAsia="Tahoma"/>
          <w:sz w:val="48"/>
          <w:szCs w:val="48"/>
          <w:color w:val="FF0000"/>
          <w:spacing w:val="-1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Area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twork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mreža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pr.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učio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ici)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WAN</w:t>
      </w:r>
      <w:r>
        <w:rPr>
          <w:rFonts w:ascii="Tahoma" w:hAnsi="Tahoma" w:cs="Tahoma" w:eastAsia="Tahoma"/>
          <w:sz w:val="48"/>
          <w:szCs w:val="48"/>
          <w:color w:val="FF0000"/>
          <w:spacing w:val="-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(Wi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-1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Area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etwork)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90" w:right="7614"/>
        <w:jc w:val="center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raspr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stranjena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mr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ža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9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ajra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stranjenija</w:t>
      </w:r>
      <w:r>
        <w:rPr>
          <w:rFonts w:ascii="Tahoma" w:hAnsi="Tahoma" w:cs="Tahoma" w:eastAsia="Tahoma"/>
          <w:sz w:val="48"/>
          <w:szCs w:val="48"/>
          <w:color w:val="333399"/>
          <w:spacing w:val="-27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ernet)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55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12" coordorigin="0,0" coordsize="14400,10800">
            <v:shape style="position:absolute;left:0;top:0;width:14400;height:10800" type="#_x0000_t75">
              <v:imagedata r:id="rId363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64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65" o:title=""/>
              </v:shape>
              <v:shape style="position:absolute;left:200;top:2280;width:883;height:665" type="#_x0000_t75">
                <v:imagedata r:id="rId366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67" o:title=""/>
              </v:shape>
              <v:shape style="position:absolute;left:7118;top:329;width:3535;height:3617" type="#_x0000_t75">
                <v:imagedata r:id="rId368" o:title=""/>
              </v:shape>
              <v:shape style="position:absolute;left:7427;top:637;width:2608;height:2690" type="#_x0000_t75">
                <v:imagedata r:id="rId369" o:title=""/>
              </v:shape>
              <v:shape style="position:absolute;left:10522;top:1236;width:3566;height:3643" type="#_x0000_t75">
                <v:imagedata r:id="rId370" o:title=""/>
              </v:shape>
              <v:shape style="position:absolute;left:10829;top:1544;width:2640;height:2715" type="#_x0000_t75">
                <v:imagedata r:id="rId37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10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B)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1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ma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ul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ga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računala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4"/>
          <w:b/>
          <w:bCs/>
          <w:position w:val="-1"/>
        </w:rPr>
        <w:t>mreţi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ISNIČKO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–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SLUŢITE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JSKI</w:t>
      </w:r>
      <w:r>
        <w:rPr>
          <w:rFonts w:ascii="Tahoma" w:hAnsi="Tahoma" w:cs="Tahoma" w:eastAsia="Tahoma"/>
          <w:sz w:val="48"/>
          <w:szCs w:val="48"/>
          <w:color w:val="FF0000"/>
          <w:spacing w:val="8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MOD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(Client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rver)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4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vrste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ala:</w:t>
      </w:r>
      <w:r>
        <w:rPr>
          <w:rFonts w:ascii="Tahoma" w:hAnsi="Tahoma" w:cs="Tahoma" w:eastAsia="Tahoma"/>
          <w:sz w:val="48"/>
          <w:szCs w:val="48"/>
          <w:color w:val="333399"/>
          <w:spacing w:val="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korisn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ci</w:t>
      </w:r>
      <w:r>
        <w:rPr>
          <w:rFonts w:ascii="Tahoma" w:hAnsi="Tahoma" w:cs="Tahoma" w:eastAsia="Tahoma"/>
          <w:sz w:val="48"/>
          <w:szCs w:val="48"/>
          <w:color w:val="333399"/>
          <w:spacing w:val="-1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lijenti</w:t>
      </w:r>
      <w:r>
        <w:rPr>
          <w:rFonts w:ascii="Tahoma" w:hAnsi="Tahoma" w:cs="Tahoma" w:eastAsia="Tahoma"/>
          <w:sz w:val="48"/>
          <w:szCs w:val="48"/>
          <w:color w:val="333399"/>
          <w:spacing w:val="-1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traže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uslu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tj.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4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ke)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pos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uţ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telji</w:t>
      </w:r>
      <w:r>
        <w:rPr>
          <w:rFonts w:ascii="Tahoma" w:hAnsi="Tahoma" w:cs="Tahoma" w:eastAsia="Tahoma"/>
          <w:sz w:val="48"/>
          <w:szCs w:val="48"/>
          <w:color w:val="333399"/>
          <w:spacing w:val="6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(serveri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daju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ke,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usl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žuju)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MOD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V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V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NIH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Č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AN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(Peer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To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er)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64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sva</w:t>
      </w:r>
      <w:r>
        <w:rPr>
          <w:rFonts w:ascii="Tahoma" w:hAnsi="Tahoma" w:cs="Tahoma" w:eastAsia="Tahoma"/>
          <w:sz w:val="48"/>
          <w:szCs w:val="48"/>
          <w:color w:val="333399"/>
          <w:spacing w:val="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ala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isto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remeno</w:t>
      </w:r>
      <w:r>
        <w:rPr>
          <w:rFonts w:ascii="Tahoma" w:hAnsi="Tahoma" w:cs="Tahoma" w:eastAsia="Tahoma"/>
          <w:sz w:val="48"/>
          <w:szCs w:val="48"/>
          <w:color w:val="333399"/>
          <w:spacing w:val="-5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risn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ci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posl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ži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elji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614" w:right="-20"/>
        <w:jc w:val="left"/>
        <w:tabs>
          <w:tab w:pos="135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56</w:t>
      </w:r>
    </w:p>
    <w:p>
      <w:pPr>
        <w:jc w:val="left"/>
        <w:spacing w:after="0"/>
        <w:sectPr>
          <w:pgSz w:w="14400" w:h="10800" w:orient="landscape"/>
          <w:pgMar w:top="980" w:bottom="0" w:left="40" w:right="28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11" coordorigin="0,0" coordsize="14400,10800">
            <v:shape style="position:absolute;left:0;top:0;width:14400;height:10800" type="#_x0000_t75">
              <v:imagedata r:id="rId37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7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74" o:title=""/>
              </v:shape>
              <v:shape style="position:absolute;left:200;top:2280;width:883;height:665" type="#_x0000_t75">
                <v:imagedata r:id="rId37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76" o:title=""/>
              </v:shape>
              <v:shape style="position:absolute;left:2810;top:7248;width:4409;height:3194" type="#_x0000_t75">
                <v:imagedata r:id="rId377" o:title=""/>
              </v:shape>
              <v:shape style="position:absolute;left:3118;top:7555;width:3483;height:2268" type="#_x0000_t75">
                <v:imagedata r:id="rId378" o:title=""/>
              </v:shape>
              <v:shape style="position:absolute;left:7800;top:7248;width:4090;height:3307" type="#_x0000_t75">
                <v:imagedata r:id="rId379" o:title=""/>
              </v:shape>
              <v:shape style="position:absolute;left:8107;top:7555;width:3163;height:2381" type="#_x0000_t75">
                <v:imagedata r:id="rId380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1763" w:right="3395"/>
        <w:jc w:val="center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96"/>
          <w:b/>
          <w:bCs/>
          <w:position w:val="-1"/>
        </w:rPr>
        <w:t>UreĎaji</w:t>
      </w:r>
      <w:r>
        <w:rPr>
          <w:rFonts w:ascii="Tahoma" w:hAnsi="Tahoma" w:cs="Tahoma" w:eastAsia="Tahoma"/>
          <w:sz w:val="72"/>
          <w:szCs w:val="72"/>
          <w:color w:val="333399"/>
          <w:spacing w:val="3"/>
          <w:w w:val="96"/>
          <w:b/>
          <w:bCs/>
          <w:position w:val="-1"/>
        </w:rPr>
        <w:t> 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za</w:t>
      </w:r>
      <w:r>
        <w:rPr>
          <w:rFonts w:ascii="Tahoma" w:hAnsi="Tahoma" w:cs="Tahoma" w:eastAsia="Tahoma"/>
          <w:sz w:val="72"/>
          <w:szCs w:val="72"/>
          <w:color w:val="333399"/>
          <w:spacing w:val="-4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povezi</w:t>
      </w:r>
      <w:r>
        <w:rPr>
          <w:rFonts w:ascii="Tahoma" w:hAnsi="Tahoma" w:cs="Tahoma" w:eastAsia="Tahoma"/>
          <w:sz w:val="72"/>
          <w:szCs w:val="72"/>
          <w:color w:val="333399"/>
          <w:spacing w:val="2"/>
          <w:w w:val="100"/>
          <w:b/>
          <w:bCs/>
          <w:position w:val="-1"/>
        </w:rPr>
        <w:t>v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anje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MRE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Ţ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NA</w:t>
      </w:r>
      <w:r>
        <w:rPr>
          <w:rFonts w:ascii="Tahoma" w:hAnsi="Tahoma" w:cs="Tahoma" w:eastAsia="Tahoma"/>
          <w:sz w:val="48"/>
          <w:szCs w:val="48"/>
          <w:color w:val="FF0000"/>
          <w:spacing w:val="-4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KAR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ICA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(network</w:t>
      </w:r>
      <w:r>
        <w:rPr>
          <w:rFonts w:ascii="Tahoma" w:hAnsi="Tahoma" w:cs="Tahoma" w:eastAsia="Tahoma"/>
          <w:sz w:val="48"/>
          <w:szCs w:val="48"/>
          <w:color w:val="333399"/>
          <w:spacing w:val="-2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nterface</w:t>
      </w:r>
      <w:r>
        <w:rPr>
          <w:rFonts w:ascii="Tahoma" w:hAnsi="Tahoma" w:cs="Tahoma" w:eastAsia="Tahoma"/>
          <w:sz w:val="48"/>
          <w:szCs w:val="48"/>
          <w:color w:val="333399"/>
          <w:spacing w:val="-23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card)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spajanje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mrežu,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azi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matičn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oči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KO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C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RA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T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OR</w:t>
      </w:r>
      <w:r>
        <w:rPr>
          <w:rFonts w:ascii="Tahoma" w:hAnsi="Tahoma" w:cs="Tahoma" w:eastAsia="Tahoma"/>
          <w:sz w:val="48"/>
          <w:szCs w:val="48"/>
          <w:color w:val="FF0000"/>
          <w:spacing w:val="5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(hu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b/>
          <w:bCs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71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ure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Ď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-5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šalje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sig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svim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alima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mr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ži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57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10" coordorigin="0,0" coordsize="14400,10800">
            <v:shape style="position:absolute;left:0;top:0;width:14400;height:10800" type="#_x0000_t75">
              <v:imagedata r:id="rId381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82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83" o:title=""/>
              </v:shape>
              <v:shape style="position:absolute;left:200;top:2280;width:883;height:665" type="#_x0000_t75">
                <v:imagedata r:id="rId384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85" o:title=""/>
              </v:shape>
              <v:shape style="position:absolute;left:6893;top:103;width:4102;height:3252" type="#_x0000_t75">
                <v:imagedata r:id="rId386" o:title=""/>
              </v:shape>
              <v:shape style="position:absolute;left:7200;top:411;width:3175;height:2327" type="#_x0000_t75">
                <v:imagedata r:id="rId387" o:title=""/>
              </v:shape>
              <v:shape style="position:absolute;left:3151;top:103;width:3953;height:3194" type="#_x0000_t75">
                <v:imagedata r:id="rId388" o:title=""/>
              </v:shape>
              <v:shape style="position:absolute;left:3458;top:410;width:3028;height:2268" type="#_x0000_t75">
                <v:imagedata r:id="rId389" o:title=""/>
              </v:shape>
              <v:shape style="position:absolute;left:9840;top:5772;width:4330;height:3041" type="#_x0000_t75">
                <v:imagedata r:id="rId390" o:title=""/>
              </v:shape>
              <v:shape style="position:absolute;left:10148;top:6080;width:3402;height:2113" type="#_x0000_t75">
                <v:imagedata r:id="rId39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EKLO</w:t>
      </w:r>
      <w:r>
        <w:rPr>
          <w:rFonts w:ascii="Tahoma" w:hAnsi="Tahoma" w:cs="Tahoma" w:eastAsia="Tahoma"/>
          <w:sz w:val="48"/>
          <w:szCs w:val="48"/>
          <w:color w:val="FF0000"/>
          <w:spacing w:val="-3"/>
          <w:w w:val="100"/>
          <w:b/>
          <w:bCs/>
          <w:position w:val="-1"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NIK</w:t>
      </w:r>
      <w:r>
        <w:rPr>
          <w:rFonts w:ascii="Tahoma" w:hAnsi="Tahoma" w:cs="Tahoma" w:eastAsia="Tahoma"/>
          <w:sz w:val="48"/>
          <w:szCs w:val="48"/>
          <w:color w:val="FF0000"/>
          <w:spacing w:val="6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(swit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b/>
          <w:bCs/>
          <w:position w:val="-1"/>
        </w:rPr>
        <w:t>c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  <w:position w:val="-1"/>
        </w:rPr>
        <w:t>h)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ureĎaj</w:t>
      </w:r>
      <w:r>
        <w:rPr>
          <w:rFonts w:ascii="Tahoma" w:hAnsi="Tahoma" w:cs="Tahoma" w:eastAsia="Tahoma"/>
          <w:sz w:val="48"/>
          <w:szCs w:val="48"/>
          <w:color w:val="333399"/>
          <w:spacing w:val="-58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koji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š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alje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signal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7"/>
        </w:rPr>
        <w:t>odreĎenim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97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računalima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r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eži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S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MJERNIK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b/>
          <w:bCs/>
        </w:rPr>
        <w:t>(router)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654" w:right="4488" w:firstLine="22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ure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Ď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-5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ezi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anje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mreža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razl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čitih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pr.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uči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nica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ernet)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MODEM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65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-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ure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Ď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-5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ji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om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ćava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aciju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telef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nsk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</w:t>
      </w:r>
      <w:r>
        <w:rPr>
          <w:rFonts w:ascii="Tahoma" w:hAnsi="Tahoma" w:cs="Tahoma" w:eastAsia="Tahoma"/>
          <w:sz w:val="48"/>
          <w:szCs w:val="48"/>
          <w:color w:val="333399"/>
          <w:spacing w:val="-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li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ijama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58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09" coordorigin="0,0" coordsize="14400,10800">
            <v:shape style="position:absolute;left:0;top:0;width:14400;height:10800" type="#_x0000_t75">
              <v:imagedata r:id="rId39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39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394" o:title=""/>
              </v:shape>
              <v:shape style="position:absolute;left:200;top:2280;width:883;height:665" type="#_x0000_t75">
                <v:imagedata r:id="rId39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396" o:title=""/>
              </v:shape>
              <v:shape style="position:absolute;left:3264;top:5434;width:5350;height:3578" type="#_x0000_t75">
                <v:imagedata r:id="rId397" o:title=""/>
              </v:shape>
              <v:shape style="position:absolute;left:3571;top:5740;width:4423;height:2654" type="#_x0000_t75">
                <v:imagedata r:id="rId398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1837" w:right="-20"/>
        <w:jc w:val="left"/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Prijenos</w:t>
      </w:r>
      <w:r>
        <w:rPr>
          <w:rFonts w:ascii="Tahoma" w:hAnsi="Tahoma" w:cs="Tahoma" w:eastAsia="Tahoma"/>
          <w:sz w:val="72"/>
          <w:szCs w:val="72"/>
          <w:color w:val="333399"/>
          <w:spacing w:val="-4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poda</w:t>
      </w:r>
      <w:r>
        <w:rPr>
          <w:rFonts w:ascii="Tahoma" w:hAnsi="Tahoma" w:cs="Tahoma" w:eastAsia="Tahoma"/>
          <w:sz w:val="72"/>
          <w:szCs w:val="72"/>
          <w:color w:val="333399"/>
          <w:spacing w:val="1"/>
          <w:w w:val="100"/>
          <w:b/>
          <w:bCs/>
          <w:position w:val="-1"/>
        </w:rPr>
        <w:t>t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aka</w:t>
      </w:r>
      <w:r>
        <w:rPr>
          <w:rFonts w:ascii="Tahoma" w:hAnsi="Tahoma" w:cs="Tahoma" w:eastAsia="Tahoma"/>
          <w:sz w:val="72"/>
          <w:szCs w:val="72"/>
          <w:color w:val="333399"/>
          <w:spacing w:val="-5"/>
          <w:w w:val="100"/>
          <w:b/>
          <w:bCs/>
          <w:position w:val="-1"/>
        </w:rPr>
        <w:t> 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2"/>
          <w:b/>
          <w:bCs/>
          <w:position w:val="-1"/>
        </w:rPr>
        <w:t>mreţom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8"/>
          <w:szCs w:val="28"/>
          <w:color w:val="3333CC"/>
          <w:spacing w:val="0"/>
          <w:w w:val="100"/>
        </w:rPr>
        <w:t></w:t>
      </w:r>
      <w:r>
        <w:rPr>
          <w:rFonts w:ascii="Wingdings" w:hAnsi="Wingdings" w:cs="Wingdings" w:eastAsia="Wingdings"/>
          <w:sz w:val="28"/>
          <w:szCs w:val="28"/>
          <w:color w:val="3333CC"/>
          <w:spacing w:val="-276"/>
          <w:w w:val="100"/>
        </w:rPr>
        <w:t>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-276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Pravila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sa</w:t>
      </w:r>
      <w:r>
        <w:rPr>
          <w:rFonts w:ascii="Tahoma" w:hAnsi="Tahoma" w:cs="Tahoma" w:eastAsia="Tahoma"/>
          <w:sz w:val="48"/>
          <w:szCs w:val="48"/>
          <w:color w:val="333399"/>
          <w:spacing w:val="-11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OTO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K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OLI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Pristup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č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alu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mreži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IP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AD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ESA</w:t>
      </w:r>
      <w:r>
        <w:rPr>
          <w:rFonts w:ascii="Tahoma" w:hAnsi="Tahoma" w:cs="Tahoma" w:eastAsia="Tahoma"/>
          <w:sz w:val="48"/>
          <w:szCs w:val="48"/>
          <w:color w:val="FF0000"/>
          <w:spacing w:val="-10"/>
          <w:w w:val="100"/>
          <w:b/>
          <w:bCs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(jedi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stve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Prim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er: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2" w:lineRule="exact"/>
        <w:ind w:left="114" w:right="-20"/>
        <w:jc w:val="left"/>
        <w:tabs>
          <w:tab w:pos="64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Brz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8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sa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da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t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aka</w:t>
      </w:r>
      <w:r>
        <w:rPr>
          <w:rFonts w:ascii="Tahoma" w:hAnsi="Tahoma" w:cs="Tahoma" w:eastAsia="Tahoma"/>
          <w:sz w:val="48"/>
          <w:szCs w:val="48"/>
          <w:color w:val="333399"/>
          <w:spacing w:val="-1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–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kb/s,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Mb/s</w:t>
      </w:r>
      <w:r>
        <w:rPr>
          <w:rFonts w:ascii="Tahoma" w:hAnsi="Tahoma" w:cs="Tahoma" w:eastAsia="Tahoma"/>
          <w:sz w:val="48"/>
          <w:szCs w:val="48"/>
          <w:color w:val="333399"/>
          <w:spacing w:val="-1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ili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Gb/s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59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08" coordorigin="0,0" coordsize="14400,10800">
            <v:shape style="position:absolute;left:0;top:0;width:14400;height:10800" type="#_x0000_t75">
              <v:imagedata r:id="rId399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400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401" o:title=""/>
              </v:shape>
              <v:shape style="position:absolute;left:200;top:2280;width:883;height:665" type="#_x0000_t75">
                <v:imagedata r:id="rId402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403" o:title=""/>
              </v:shape>
              <v:shape style="position:absolute;left:7459;top:1010;width:3727;height:3422" type="#_x0000_t75">
                <v:imagedata r:id="rId404" o:title=""/>
              </v:shape>
              <v:shape style="position:absolute;left:7767;top:1318;width:2801;height:2495" type="#_x0000_t75">
                <v:imagedata r:id="rId405" o:title=""/>
              </v:shape>
              <v:shape style="position:absolute;left:9502;top:6566;width:3931;height:3082" type="#_x0000_t75">
                <v:imagedata r:id="rId406" o:title=""/>
              </v:shape>
              <v:shape style="position:absolute;left:9808;top:6874;width:3007;height:2156" type="#_x0000_t75">
                <v:imagedata r:id="rId407" o:title=""/>
              </v:shape>
              <v:shape style="position:absolute;left:5873;top:7361;width:3533;height:3439" type="#_x0000_t75">
                <v:imagedata r:id="rId408" o:title=""/>
              </v:shape>
              <v:shape style="position:absolute;left:6179;top:7668;width:2608;height:2608" type="#_x0000_t75">
                <v:imagedata r:id="rId409" o:title=""/>
              </v:shape>
              <v:shape style="position:absolute;left:10409;top:216;width:3785;height:2969" type="#_x0000_t75">
                <v:imagedata r:id="rId410" o:title=""/>
              </v:shape>
              <v:shape style="position:absolute;left:10715;top:524;width:2859;height:2041" type="#_x0000_t75">
                <v:imagedata r:id="rId411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6" w:lineRule="exact"/>
        <w:ind w:left="1837" w:right="-20"/>
        <w:jc w:val="left"/>
        <w:tabs>
          <w:tab w:pos="3940" w:val="left"/>
        </w:tabs>
        <w:rPr>
          <w:rFonts w:ascii="Tahoma" w:hAnsi="Tahoma" w:cs="Tahoma" w:eastAsia="Tahoma"/>
          <w:sz w:val="72"/>
          <w:szCs w:val="72"/>
        </w:rPr>
      </w:pPr>
      <w:rPr/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Vr</w:t>
      </w:r>
      <w:r>
        <w:rPr>
          <w:rFonts w:ascii="Tahoma" w:hAnsi="Tahoma" w:cs="Tahoma" w:eastAsia="Tahoma"/>
          <w:sz w:val="72"/>
          <w:szCs w:val="72"/>
          <w:color w:val="333399"/>
          <w:spacing w:val="-3"/>
          <w:w w:val="100"/>
          <w:b/>
          <w:bCs/>
          <w:position w:val="-1"/>
        </w:rPr>
        <w:t>s</w:t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te</w:t>
        <w:tab/>
      </w:r>
      <w:r>
        <w:rPr>
          <w:rFonts w:ascii="Tahoma" w:hAnsi="Tahoma" w:cs="Tahoma" w:eastAsia="Tahoma"/>
          <w:sz w:val="72"/>
          <w:szCs w:val="72"/>
          <w:color w:val="333399"/>
          <w:spacing w:val="0"/>
          <w:w w:val="100"/>
          <w:b/>
          <w:bCs/>
          <w:position w:val="-1"/>
        </w:rPr>
        <w:t>računala</w:t>
      </w:r>
      <w:r>
        <w:rPr>
          <w:rFonts w:ascii="Tahoma" w:hAnsi="Tahoma" w:cs="Tahoma" w:eastAsia="Tahoma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7" w:right="-20"/>
        <w:jc w:val="left"/>
        <w:tabs>
          <w:tab w:pos="11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</w:t>
      </w:r>
      <w:r>
        <w:rPr>
          <w:rFonts w:ascii="Tahoma" w:hAnsi="Tahoma" w:cs="Tahoma" w:eastAsia="Tahoma"/>
          <w:sz w:val="48"/>
          <w:szCs w:val="48"/>
          <w:color w:val="333399"/>
          <w:spacing w:val="-1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pr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nos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</w:rPr>
        <w:t>vosti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7" w:right="-20"/>
        <w:jc w:val="left"/>
        <w:tabs>
          <w:tab w:pos="11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STO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6"/>
        </w:rPr>
        <w:t>(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6"/>
        </w:rPr>
        <w:t>desk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96"/>
        </w:rPr>
        <w:t>t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6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3"/>
          <w:w w:val="96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96"/>
        </w:rPr>
        <w:t>;</w:t>
      </w:r>
      <w:r>
        <w:rPr>
          <w:rFonts w:ascii="Tahoma" w:hAnsi="Tahoma" w:cs="Tahoma" w:eastAsia="Tahoma"/>
          <w:sz w:val="48"/>
          <w:szCs w:val="48"/>
          <w:color w:val="333399"/>
          <w:spacing w:val="8"/>
          <w:w w:val="96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om</w:t>
      </w:r>
      <w:r>
        <w:rPr>
          <w:rFonts w:ascii="Tahoma" w:hAnsi="Tahoma" w:cs="Tahoma" w:eastAsia="Tahoma"/>
          <w:sz w:val="48"/>
          <w:szCs w:val="48"/>
          <w:color w:val="333399"/>
          <w:spacing w:val="-15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mj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stu)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7" w:right="-20"/>
        <w:jc w:val="left"/>
        <w:tabs>
          <w:tab w:pos="110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PRIJE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OSNA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95"/>
        </w:rPr>
        <w:t>(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5"/>
        </w:rPr>
        <w:t>la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95"/>
        </w:rPr>
        <w:t>p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5"/>
        </w:rPr>
        <w:t>t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95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95"/>
        </w:rPr>
        <w:t>p,</w:t>
      </w:r>
      <w:r>
        <w:rPr>
          <w:rFonts w:ascii="Tahoma" w:hAnsi="Tahoma" w:cs="Tahoma" w:eastAsia="Tahoma"/>
          <w:sz w:val="50"/>
          <w:szCs w:val="50"/>
          <w:color w:val="333399"/>
          <w:spacing w:val="7"/>
          <w:w w:val="95"/>
        </w:rPr>
        <w:t> 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n</w:t>
      </w:r>
      <w:r>
        <w:rPr>
          <w:rFonts w:ascii="Tahoma" w:hAnsi="Tahoma" w:cs="Tahoma" w:eastAsia="Tahoma"/>
          <w:sz w:val="50"/>
          <w:szCs w:val="50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teb</w:t>
      </w:r>
      <w:r>
        <w:rPr>
          <w:rFonts w:ascii="Tahoma" w:hAnsi="Tahoma" w:cs="Tahoma" w:eastAsia="Tahoma"/>
          <w:sz w:val="50"/>
          <w:szCs w:val="50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0"/>
          <w:w w:val="100"/>
        </w:rPr>
        <w:t>o</w:t>
      </w:r>
      <w:r>
        <w:rPr>
          <w:rFonts w:ascii="Tahoma" w:hAnsi="Tahoma" w:cs="Tahoma" w:eastAsia="Tahoma"/>
          <w:sz w:val="50"/>
          <w:szCs w:val="50"/>
          <w:color w:val="333399"/>
          <w:spacing w:val="5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;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svi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vi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račun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la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inte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g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rira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edno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ćište;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tu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dlan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ici,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62" w:lineRule="exact"/>
        <w:ind w:left="1107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mo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b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itel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60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4007" coordorigin="0,0" coordsize="14400,10800">
            <v:shape style="position:absolute;left:0;top:0;width:14400;height:10800" type="#_x0000_t75">
              <v:imagedata r:id="rId412" o:title=""/>
            </v:shape>
            <v:group style="position:absolute;left:658;top:1730;width:690;height:748" coordorigin="658,1730" coordsize="690,748">
              <v:shape style="position:absolute;left:658;top:1730;width:690;height:748" coordorigin="658,1730" coordsize="690,748" path="m658,2478l1348,2478,1348,1730,658,1730,658,2478e" filled="t" fillcolor="#FFCF00" stroked="f">
                <v:path arrowok="t"/>
                <v:fill/>
              </v:shape>
              <v:shape style="position:absolute;left:1260;top:1730;width:518;height:748" type="#_x0000_t75">
                <v:imagedata r:id="rId413" o:title=""/>
              </v:shape>
            </v:group>
            <v:group style="position:absolute;left:853;top:2395;width:665;height:748" coordorigin="853,2395" coordsize="665,748">
              <v:shape style="position:absolute;left:853;top:2395;width:665;height:748" coordorigin="853,2395" coordsize="665,748" path="m853,3143l1518,3143,1518,2395,853,2395,853,3143e" filled="t" fillcolor="#3333CC" stroked="f">
                <v:path arrowok="t"/>
                <v:fill/>
              </v:shape>
              <v:shape style="position:absolute;left:1435;top:2395;width:580;height:748" type="#_x0000_t75">
                <v:imagedata r:id="rId414" o:title=""/>
              </v:shape>
              <v:shape style="position:absolute;left:200;top:2280;width:883;height:665" type="#_x0000_t75">
                <v:imagedata r:id="rId415" o:title=""/>
              </v:shape>
            </v:group>
            <v:group style="position:absolute;left:1225;top:1560;width:2;height:1658" coordorigin="1225,1560" coordsize="2,1658">
              <v:shape style="position:absolute;left:1225;top:1560;width:2;height:1658" coordorigin="1225,1560" coordsize="0,1658" path="m1225,1560l1225,3218e" filled="f" stroked="t" strokeweight="2.6pt" strokecolor="#1C1C1C">
                <v:path arrowok="t"/>
              </v:shape>
              <v:shape style="position:absolute;left:698;top:2805;width:12955;height:50" type="#_x0000_t75">
                <v:imagedata r:id="rId41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exact"/>
        <w:ind w:left="1134" w:right="-2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1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1"/>
        </w:rPr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Podjela</w:t>
      </w:r>
      <w:r>
        <w:rPr>
          <w:rFonts w:ascii="Tahoma" w:hAnsi="Tahoma" w:cs="Tahoma" w:eastAsia="Tahoma"/>
          <w:sz w:val="48"/>
          <w:szCs w:val="48"/>
          <w:color w:val="333399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po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mogu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ć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n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b/>
          <w:bCs/>
          <w:position w:val="-1"/>
        </w:rPr>
        <w:t>o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st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  <w:b/>
          <w:bCs/>
          <w:position w:val="-1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b/>
          <w:bCs/>
          <w:position w:val="-1"/>
        </w:rPr>
        <w:t>m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  <w:b/>
          <w:bCs/>
          <w:position w:val="-1"/>
        </w:rPr>
        <w:t>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1"/>
        </w:rPr>
        <w:t>: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-2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OSO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B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FF0000"/>
          <w:spacing w:val="-2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(za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rad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kod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će,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na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74" w:right="-20"/>
        <w:jc w:val="left"/>
        <w:rPr>
          <w:rFonts w:ascii="Tahoma" w:hAnsi="Tahoma" w:cs="Tahoma" w:eastAsia="Tahoma"/>
          <w:sz w:val="48"/>
          <w:szCs w:val="48"/>
        </w:rPr>
      </w:pPr>
      <w:rPr/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slu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.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674" w:right="2427" w:firstLine="-54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E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L</w:t>
      </w:r>
      <w:r>
        <w:rPr>
          <w:rFonts w:ascii="Tahoma" w:hAnsi="Tahoma" w:cs="Tahoma" w:eastAsia="Tahoma"/>
          <w:sz w:val="48"/>
          <w:szCs w:val="48"/>
          <w:color w:val="FF0000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KA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(u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posl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2"/>
          <w:w w:val="100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</w:t>
      </w:r>
      <w:r>
        <w:rPr>
          <w:rFonts w:ascii="Tahoma" w:hAnsi="Tahoma" w:cs="Tahoma" w:eastAsia="Tahoma"/>
          <w:sz w:val="48"/>
          <w:szCs w:val="48"/>
          <w:color w:val="333399"/>
          <w:spacing w:val="-26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susta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v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ima,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vel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-7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br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j</w:t>
      </w:r>
      <w:r>
        <w:rPr>
          <w:rFonts w:ascii="Tahoma" w:hAnsi="Tahoma" w:cs="Tahoma" w:eastAsia="Tahoma"/>
          <w:sz w:val="48"/>
          <w:szCs w:val="48"/>
          <w:color w:val="333399"/>
          <w:spacing w:val="-3"/>
          <w:w w:val="100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o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risn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</w:rPr>
        <w:t>i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</w:rPr>
        <w:t>ka)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62" w:lineRule="exact"/>
        <w:ind w:left="1134" w:right="-20"/>
        <w:jc w:val="left"/>
        <w:tabs>
          <w:tab w:pos="1660" w:val="left"/>
        </w:tabs>
        <w:rPr>
          <w:rFonts w:ascii="Tahoma" w:hAnsi="Tahoma" w:cs="Tahoma" w:eastAsia="Tahoma"/>
          <w:sz w:val="48"/>
          <w:szCs w:val="48"/>
        </w:rPr>
      </w:pPr>
      <w:rPr/>
      <w:r>
        <w:rPr>
          <w:rFonts w:ascii="Wingdings" w:hAnsi="Wingdings" w:cs="Wingdings" w:eastAsia="Wingdings"/>
          <w:sz w:val="29"/>
          <w:szCs w:val="29"/>
          <w:color w:val="3333CC"/>
          <w:spacing w:val="0"/>
          <w:w w:val="100"/>
          <w:position w:val="-3"/>
        </w:rPr>
        <w:t>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-28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3333CC"/>
          <w:spacing w:val="0"/>
          <w:w w:val="100"/>
          <w:position w:val="-3"/>
        </w:rPr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S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PE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position w:val="-3"/>
        </w:rPr>
        <w:t>R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RAČ</w:t>
      </w:r>
      <w:r>
        <w:rPr>
          <w:rFonts w:ascii="Tahoma" w:hAnsi="Tahoma" w:cs="Tahoma" w:eastAsia="Tahoma"/>
          <w:sz w:val="48"/>
          <w:szCs w:val="48"/>
          <w:color w:val="FF0000"/>
          <w:spacing w:val="-1"/>
          <w:w w:val="100"/>
          <w:position w:val="-3"/>
        </w:rPr>
        <w:t>U</w:t>
      </w:r>
      <w:r>
        <w:rPr>
          <w:rFonts w:ascii="Tahoma" w:hAnsi="Tahoma" w:cs="Tahoma" w:eastAsia="Tahoma"/>
          <w:sz w:val="48"/>
          <w:szCs w:val="48"/>
          <w:color w:val="FF0000"/>
          <w:spacing w:val="0"/>
          <w:w w:val="100"/>
          <w:position w:val="-3"/>
        </w:rPr>
        <w:t>NALA</w:t>
      </w:r>
      <w:r>
        <w:rPr>
          <w:rFonts w:ascii="Tahoma" w:hAnsi="Tahoma" w:cs="Tahoma" w:eastAsia="Tahoma"/>
          <w:sz w:val="48"/>
          <w:szCs w:val="48"/>
          <w:color w:val="FF0000"/>
          <w:spacing w:val="4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(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n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aj</w:t>
      </w:r>
      <w:r>
        <w:rPr>
          <w:rFonts w:ascii="Tahoma" w:hAnsi="Tahoma" w:cs="Tahoma" w:eastAsia="Tahoma"/>
          <w:sz w:val="48"/>
          <w:szCs w:val="48"/>
          <w:color w:val="333399"/>
          <w:spacing w:val="-1"/>
          <w:w w:val="100"/>
          <w:position w:val="-3"/>
        </w:rPr>
        <w:t>s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na</w:t>
      </w:r>
      <w:r>
        <w:rPr>
          <w:rFonts w:ascii="Tahoma" w:hAnsi="Tahoma" w:cs="Tahoma" w:eastAsia="Tahoma"/>
          <w:sz w:val="48"/>
          <w:szCs w:val="48"/>
          <w:color w:val="333399"/>
          <w:spacing w:val="1"/>
          <w:w w:val="100"/>
          <w:position w:val="-3"/>
        </w:rPr>
        <w:t>ž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nija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 </w:t>
      </w:r>
      <w:r>
        <w:rPr>
          <w:rFonts w:ascii="Tahoma" w:hAnsi="Tahoma" w:cs="Tahoma" w:eastAsia="Tahoma"/>
          <w:sz w:val="48"/>
          <w:szCs w:val="48"/>
          <w:color w:val="333399"/>
          <w:spacing w:val="0"/>
          <w:w w:val="100"/>
          <w:position w:val="-3"/>
        </w:rPr>
        <w:t>računala)</w:t>
      </w:r>
      <w:r>
        <w:rPr>
          <w:rFonts w:ascii="Tahoma" w:hAnsi="Tahoma" w:cs="Tahoma" w:eastAsia="Tahoma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14" w:right="-20"/>
        <w:jc w:val="left"/>
        <w:tabs>
          <w:tab w:pos="13080" w:val="left"/>
        </w:tabs>
        <w:rPr>
          <w:rFonts w:ascii="Tahoma" w:hAnsi="Tahoma" w:cs="Tahoma" w:eastAsia="Tahoma"/>
          <w:sz w:val="28"/>
          <w:szCs w:val="28"/>
        </w:rPr>
      </w:pPr>
      <w:rPr/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9.12</w:t>
      </w:r>
      <w:r>
        <w:rPr>
          <w:rFonts w:ascii="Tahoma" w:hAnsi="Tahoma" w:cs="Tahoma" w:eastAsia="Tahoma"/>
          <w:sz w:val="28"/>
          <w:szCs w:val="28"/>
          <w:spacing w:val="-1"/>
          <w:w w:val="100"/>
          <w:position w:val="1"/>
        </w:rPr>
        <w:t>.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20</w:t>
      </w:r>
      <w:r>
        <w:rPr>
          <w:rFonts w:ascii="Tahoma" w:hAnsi="Tahoma" w:cs="Tahoma" w:eastAsia="Tahoma"/>
          <w:sz w:val="28"/>
          <w:szCs w:val="28"/>
          <w:spacing w:val="1"/>
          <w:w w:val="100"/>
          <w:position w:val="1"/>
        </w:rPr>
        <w:t>1</w:t>
      </w:r>
      <w:r>
        <w:rPr>
          <w:rFonts w:ascii="Tahoma" w:hAnsi="Tahoma" w:cs="Tahoma" w:eastAsia="Tahoma"/>
          <w:sz w:val="28"/>
          <w:szCs w:val="28"/>
          <w:spacing w:val="-2"/>
          <w:w w:val="100"/>
          <w:position w:val="1"/>
        </w:rPr>
        <w:t>4</w:t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1"/>
        </w:rPr>
        <w:t>.</w:t>
        <w:tab/>
      </w:r>
      <w:r>
        <w:rPr>
          <w:rFonts w:ascii="Tahoma" w:hAnsi="Tahoma" w:cs="Tahoma" w:eastAsia="Tahoma"/>
          <w:sz w:val="28"/>
          <w:szCs w:val="28"/>
          <w:spacing w:val="0"/>
          <w:w w:val="100"/>
          <w:position w:val="0"/>
        </w:rPr>
        <w:t>61</w:t>
      </w:r>
    </w:p>
    <w:p>
      <w:pPr>
        <w:jc w:val="left"/>
        <w:spacing w:after="0"/>
        <w:sectPr>
          <w:pgSz w:w="14400" w:h="10800" w:orient="landscape"/>
          <w:pgMar w:top="980" w:bottom="0" w:left="540" w:right="3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1.43617pt;width:95.664336pt;height:.1pt;mso-position-horizontal-relative:page;mso-position-vertical-relative:page;z-index:-4006" coordorigin="0,29" coordsize="1913,2">
            <v:shape style="position:absolute;left:0;top:29;width:1913;height:2" coordorigin="0,29" coordsize="1913,0" path="m0,29l1913,29e" filled="f" stroked="t" strokeweight=".719281pt" strokecolor="#AFAFAF">
              <v:path arrowok="t"/>
            </v:shape>
          </v:group>
          <w10:wrap type="none"/>
        </w:pict>
      </w:r>
      <w:r>
        <w:rPr/>
        <w:pict>
          <v:group style="position:absolute;margin-left:718.561462pt;margin-top:0pt;width:.1pt;height:185.265957pt;mso-position-horizontal-relative:page;mso-position-vertical-relative:page;z-index:-4004" coordorigin="14371,0" coordsize="2,3705">
            <v:shape style="position:absolute;left:14371;top:0;width:2;height:3705" coordorigin="14371,0" coordsize="0,3705" path="m14371,3705l14371,0e" filled="f" stroked="t" strokeweight="1.438561pt" strokecolor="#A0A0A0">
              <v:path arrowok="t"/>
            </v:shape>
          </v:group>
          <w10:wrap type="none"/>
        </w:pict>
      </w:r>
      <w:r>
        <w:rPr/>
        <w:pict>
          <v:group style="position:absolute;margin-left:182.697296pt;margin-top:538.025269pt;width:536.943057pt;height:.1pt;mso-position-horizontal-relative:page;mso-position-vertical-relative:page;z-index:-4003" coordorigin="3654,10761" coordsize="10739,2">
            <v:shape style="position:absolute;left:3654;top:10761;width:10739;height:2" coordorigin="3654,10761" coordsize="10739,0" path="m3654,10761l14393,10761e" filled="f" stroked="t" strokeweight="1.438561pt" strokecolor="#979797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77.159991pt;height:442.8pt;mso-position-horizontal-relative:char;mso-position-vertical-relative:line" type="#_x0000_t75">
            <v:imagedata r:id="rId4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29" w:right="-20"/>
        <w:jc w:val="left"/>
        <w:tabs>
          <w:tab w:pos="136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.618382pt;margin-top:-320.970245pt;width:.1pt;height:355.452128pt;mso-position-horizontal-relative:page;mso-position-vertical-relative:paragraph;z-index:-4005" coordorigin="32,-6419" coordsize="2,7109">
            <v:shape style="position:absolute;left:32;top:-6419;width:2;height:7109" coordorigin="32,-6419" coordsize="0,7109" path="m32,690l32,-6419e" filled="f" stroked="t" strokeweight="1.438561pt" strokecolor="#90909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0"/>
        </w:rPr>
        <w:t>9.12.2014.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7"/>
          <w:position w:val="1"/>
        </w:rPr>
        <w:t>62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sectPr>
      <w:pgSz w:w="14400" w:h="10800" w:orient="landscape"/>
      <w:pgMar w:top="720" w:bottom="0" w:left="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38"/>
    <w:family w:val="roman"/>
    <w:pitch w:val="variable"/>
  </w:font>
  <w:font w:name="Arial">
    <w:altName w:val="Arial"/>
    <w:charset w:val="238"/>
    <w:family w:val="swiss"/>
    <w:pitch w:val="variable"/>
  </w:font>
  <w:font w:name="Tahoma">
    <w:altName w:val="Tahoma"/>
    <w:charset w:val="238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238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hyperlink" Target="http://hr.wikipedia.org/wiki/Slika%3AIBM_Thinkpad_R51.jpg" TargetMode="External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hyperlink" Target="http://hr.wikipedia.org/wiki/Slika%3AJohnvonNeumann-LosAlamos.jpg" TargetMode="External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jpg"/><Relationship Id="rId67" Type="http://schemas.openxmlformats.org/officeDocument/2006/relationships/image" Target="media/image61.png"/><Relationship Id="rId68" Type="http://schemas.openxmlformats.org/officeDocument/2006/relationships/image" Target="media/image62.jp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jp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jp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jpg"/><Relationship Id="rId112" Type="http://schemas.openxmlformats.org/officeDocument/2006/relationships/image" Target="media/image106.png"/><Relationship Id="rId113" Type="http://schemas.openxmlformats.org/officeDocument/2006/relationships/image" Target="media/image107.jp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jpg"/><Relationship Id="rId127" Type="http://schemas.openxmlformats.org/officeDocument/2006/relationships/image" Target="media/image121.jp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jpg"/><Relationship Id="rId184" Type="http://schemas.openxmlformats.org/officeDocument/2006/relationships/image" Target="media/image178.png"/><Relationship Id="rId185" Type="http://schemas.openxmlformats.org/officeDocument/2006/relationships/image" Target="media/image179.jpg"/><Relationship Id="rId186" Type="http://schemas.openxmlformats.org/officeDocument/2006/relationships/image" Target="media/image180.png"/><Relationship Id="rId187" Type="http://schemas.openxmlformats.org/officeDocument/2006/relationships/image" Target="media/image181.jpg"/><Relationship Id="rId188" Type="http://schemas.openxmlformats.org/officeDocument/2006/relationships/image" Target="media/image182.png"/><Relationship Id="rId189" Type="http://schemas.openxmlformats.org/officeDocument/2006/relationships/image" Target="media/image183.jpg"/><Relationship Id="rId190" Type="http://schemas.openxmlformats.org/officeDocument/2006/relationships/image" Target="media/image184.png"/><Relationship Id="rId191" Type="http://schemas.openxmlformats.org/officeDocument/2006/relationships/image" Target="media/image185.jp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jpg"/><Relationship Id="rId199" Type="http://schemas.openxmlformats.org/officeDocument/2006/relationships/image" Target="media/image193.png"/><Relationship Id="rId200" Type="http://schemas.openxmlformats.org/officeDocument/2006/relationships/image" Target="media/image194.jpg"/><Relationship Id="rId201" Type="http://schemas.openxmlformats.org/officeDocument/2006/relationships/image" Target="media/image195.png"/><Relationship Id="rId202" Type="http://schemas.openxmlformats.org/officeDocument/2006/relationships/image" Target="media/image196.jp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jpg"/><Relationship Id="rId210" Type="http://schemas.openxmlformats.org/officeDocument/2006/relationships/image" Target="media/image204.png"/><Relationship Id="rId211" Type="http://schemas.openxmlformats.org/officeDocument/2006/relationships/image" Target="media/image205.jpg"/><Relationship Id="rId212" Type="http://schemas.openxmlformats.org/officeDocument/2006/relationships/image" Target="media/image206.png"/><Relationship Id="rId213" Type="http://schemas.openxmlformats.org/officeDocument/2006/relationships/image" Target="media/image207.jp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jpg"/><Relationship Id="rId221" Type="http://schemas.openxmlformats.org/officeDocument/2006/relationships/image" Target="media/image215.png"/><Relationship Id="rId222" Type="http://schemas.openxmlformats.org/officeDocument/2006/relationships/image" Target="media/image216.jp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jpg"/><Relationship Id="rId241" Type="http://schemas.openxmlformats.org/officeDocument/2006/relationships/image" Target="media/image235.png"/><Relationship Id="rId242" Type="http://schemas.openxmlformats.org/officeDocument/2006/relationships/image" Target="media/image236.jp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jp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jp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jp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jpg"/><Relationship Id="rId294" Type="http://schemas.openxmlformats.org/officeDocument/2006/relationships/image" Target="media/image288.jp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jp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jp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jp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jpg"/><Relationship Id="rId328" Type="http://schemas.openxmlformats.org/officeDocument/2006/relationships/image" Target="media/image322.png"/><Relationship Id="rId329" Type="http://schemas.openxmlformats.org/officeDocument/2006/relationships/image" Target="media/image323.jpg"/><Relationship Id="rId330" Type="http://schemas.openxmlformats.org/officeDocument/2006/relationships/image" Target="media/image324.png"/><Relationship Id="rId331" Type="http://schemas.openxmlformats.org/officeDocument/2006/relationships/image" Target="media/image325.jpg"/><Relationship Id="rId332" Type="http://schemas.openxmlformats.org/officeDocument/2006/relationships/image" Target="media/image326.png"/><Relationship Id="rId333" Type="http://schemas.openxmlformats.org/officeDocument/2006/relationships/image" Target="media/image327.jp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jp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jp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jpg"/><Relationship Id="rId361" Type="http://schemas.openxmlformats.org/officeDocument/2006/relationships/image" Target="media/image355.png"/><Relationship Id="rId362" Type="http://schemas.openxmlformats.org/officeDocument/2006/relationships/image" Target="media/image356.jp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jpg"/><Relationship Id="rId370" Type="http://schemas.openxmlformats.org/officeDocument/2006/relationships/image" Target="media/image364.png"/><Relationship Id="rId371" Type="http://schemas.openxmlformats.org/officeDocument/2006/relationships/image" Target="media/image365.jp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jpg"/><Relationship Id="rId379" Type="http://schemas.openxmlformats.org/officeDocument/2006/relationships/image" Target="media/image373.png"/><Relationship Id="rId380" Type="http://schemas.openxmlformats.org/officeDocument/2006/relationships/image" Target="media/image374.jp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jpg"/><Relationship Id="rId388" Type="http://schemas.openxmlformats.org/officeDocument/2006/relationships/image" Target="media/image382.png"/><Relationship Id="rId389" Type="http://schemas.openxmlformats.org/officeDocument/2006/relationships/image" Target="media/image383.jpg"/><Relationship Id="rId390" Type="http://schemas.openxmlformats.org/officeDocument/2006/relationships/image" Target="media/image384.png"/><Relationship Id="rId391" Type="http://schemas.openxmlformats.org/officeDocument/2006/relationships/image" Target="media/image385.jp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jp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image" Target="media/image396.png"/><Relationship Id="rId403" Type="http://schemas.openxmlformats.org/officeDocument/2006/relationships/image" Target="media/image397.png"/><Relationship Id="rId404" Type="http://schemas.openxmlformats.org/officeDocument/2006/relationships/image" Target="media/image398.png"/><Relationship Id="rId405" Type="http://schemas.openxmlformats.org/officeDocument/2006/relationships/image" Target="media/image399.jpg"/><Relationship Id="rId406" Type="http://schemas.openxmlformats.org/officeDocument/2006/relationships/image" Target="media/image400.png"/><Relationship Id="rId407" Type="http://schemas.openxmlformats.org/officeDocument/2006/relationships/image" Target="media/image401.jpg"/><Relationship Id="rId408" Type="http://schemas.openxmlformats.org/officeDocument/2006/relationships/image" Target="media/image402.png"/><Relationship Id="rId409" Type="http://schemas.openxmlformats.org/officeDocument/2006/relationships/image" Target="media/image403.jpg"/><Relationship Id="rId410" Type="http://schemas.openxmlformats.org/officeDocument/2006/relationships/image" Target="media/image404.png"/><Relationship Id="rId411" Type="http://schemas.openxmlformats.org/officeDocument/2006/relationships/image" Target="media/image405.jpg"/><Relationship Id="rId412" Type="http://schemas.openxmlformats.org/officeDocument/2006/relationships/image" Target="media/image406.png"/><Relationship Id="rId413" Type="http://schemas.openxmlformats.org/officeDocument/2006/relationships/image" Target="media/image407.png"/><Relationship Id="rId414" Type="http://schemas.openxmlformats.org/officeDocument/2006/relationships/image" Target="media/image408.png"/><Relationship Id="rId415" Type="http://schemas.openxmlformats.org/officeDocument/2006/relationships/image" Target="media/image409.png"/><Relationship Id="rId416" Type="http://schemas.openxmlformats.org/officeDocument/2006/relationships/image" Target="media/image410.png"/><Relationship Id="rId417" Type="http://schemas.openxmlformats.org/officeDocument/2006/relationships/image" Target="media/image41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Melita</dc:creator>
  <dc:title>Baze podataka-ACCESS</dc:title>
  <dcterms:created xsi:type="dcterms:W3CDTF">2018-09-24T22:37:09Z</dcterms:created>
  <dcterms:modified xsi:type="dcterms:W3CDTF">2018-09-24T22:37:09Z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2014-12-09T00:00:00Z</vt:filetime>
  </property>
  <property fmtid="{D5CDD505-2E9C-101B-9397-08002B2CF9AE}" pid="3" name="LastSaved">
    <vt:filetime>2018-09-24T00:00:00Z</vt:filetime>
  </property>
</Properties>
</file>